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990" w:rsidRDefault="00852990" w:rsidP="000D7757">
      <w:pPr>
        <w:spacing w:line="360" w:lineRule="auto"/>
        <w:jc w:val="center"/>
        <w:rPr>
          <w:b/>
          <w:szCs w:val="24"/>
        </w:rPr>
      </w:pPr>
    </w:p>
    <w:p w:rsidR="00852990" w:rsidRPr="009017A3" w:rsidRDefault="00A52812" w:rsidP="000D7757">
      <w:pPr>
        <w:spacing w:line="360" w:lineRule="auto"/>
        <w:jc w:val="center"/>
        <w:rPr>
          <w:b/>
          <w:bCs/>
          <w:sz w:val="32"/>
          <w:szCs w:val="24"/>
        </w:rPr>
      </w:pPr>
      <w:r>
        <w:rPr>
          <w:b/>
          <w:bCs/>
          <w:sz w:val="32"/>
          <w:szCs w:val="24"/>
        </w:rPr>
        <w:t xml:space="preserve">Analysis and </w:t>
      </w:r>
      <w:r w:rsidRPr="00A52812">
        <w:rPr>
          <w:b/>
          <w:bCs/>
          <w:sz w:val="32"/>
          <w:szCs w:val="24"/>
        </w:rPr>
        <w:t>Classification</w:t>
      </w:r>
      <w:r w:rsidRPr="00EA6D98">
        <w:rPr>
          <w:b/>
          <w:bCs/>
          <w:sz w:val="32"/>
          <w:szCs w:val="24"/>
        </w:rPr>
        <w:t xml:space="preserve"> </w:t>
      </w:r>
      <w:r w:rsidR="00EA6D98" w:rsidRPr="00EA6D98">
        <w:rPr>
          <w:b/>
          <w:bCs/>
          <w:sz w:val="32"/>
          <w:szCs w:val="24"/>
        </w:rPr>
        <w:t xml:space="preserve">of </w:t>
      </w:r>
      <w:r>
        <w:rPr>
          <w:b/>
          <w:bCs/>
          <w:sz w:val="32"/>
          <w:szCs w:val="24"/>
        </w:rPr>
        <w:t>Software Process O</w:t>
      </w:r>
      <w:r w:rsidR="00EA6D98" w:rsidRPr="00EA6D98">
        <w:rPr>
          <w:b/>
          <w:bCs/>
          <w:sz w:val="32"/>
          <w:szCs w:val="24"/>
        </w:rPr>
        <w:t>ptimization</w:t>
      </w:r>
      <w:r>
        <w:rPr>
          <w:b/>
          <w:bCs/>
          <w:sz w:val="32"/>
          <w:szCs w:val="24"/>
        </w:rPr>
        <w:t xml:space="preserve"> (</w:t>
      </w:r>
      <w:r w:rsidRPr="00EA6D98">
        <w:rPr>
          <w:b/>
          <w:bCs/>
          <w:sz w:val="32"/>
          <w:szCs w:val="24"/>
        </w:rPr>
        <w:t>S</w:t>
      </w:r>
      <w:r>
        <w:rPr>
          <w:b/>
          <w:bCs/>
          <w:sz w:val="32"/>
          <w:szCs w:val="24"/>
        </w:rPr>
        <w:t>OP)</w:t>
      </w:r>
      <w:r w:rsidR="00EA6D98" w:rsidRPr="00EA6D98">
        <w:rPr>
          <w:b/>
          <w:bCs/>
          <w:sz w:val="32"/>
          <w:szCs w:val="24"/>
        </w:rPr>
        <w:t xml:space="preserve"> Compare </w:t>
      </w:r>
      <w:r w:rsidR="00EA6D98">
        <w:rPr>
          <w:b/>
          <w:bCs/>
          <w:sz w:val="32"/>
          <w:szCs w:val="24"/>
        </w:rPr>
        <w:t>t</w:t>
      </w:r>
      <w:r w:rsidR="00EA6D98" w:rsidRPr="00EA6D98">
        <w:rPr>
          <w:b/>
          <w:bCs/>
          <w:sz w:val="32"/>
          <w:szCs w:val="24"/>
        </w:rPr>
        <w:t>o International Best Practice in Bangladesh</w:t>
      </w:r>
    </w:p>
    <w:p w:rsidR="00852990" w:rsidRPr="000C53E9" w:rsidRDefault="00852990" w:rsidP="000D7757">
      <w:pPr>
        <w:spacing w:line="360" w:lineRule="auto"/>
        <w:jc w:val="center"/>
        <w:rPr>
          <w:b/>
          <w:bCs/>
          <w:szCs w:val="24"/>
        </w:rPr>
      </w:pPr>
    </w:p>
    <w:p w:rsidR="00852990" w:rsidRDefault="00852990" w:rsidP="000D7757">
      <w:pPr>
        <w:spacing w:line="360" w:lineRule="auto"/>
        <w:jc w:val="center"/>
        <w:rPr>
          <w:b/>
          <w:bCs/>
          <w:szCs w:val="24"/>
        </w:rPr>
      </w:pPr>
    </w:p>
    <w:p w:rsidR="009017A3" w:rsidRPr="000C53E9" w:rsidRDefault="009017A3" w:rsidP="000D7757">
      <w:pPr>
        <w:spacing w:line="360" w:lineRule="auto"/>
        <w:jc w:val="center"/>
        <w:rPr>
          <w:b/>
          <w:bCs/>
          <w:szCs w:val="24"/>
        </w:rPr>
      </w:pPr>
    </w:p>
    <w:p w:rsidR="00852990" w:rsidRPr="000C53E9" w:rsidRDefault="00852990" w:rsidP="000D7757">
      <w:pPr>
        <w:spacing w:line="360" w:lineRule="auto"/>
        <w:jc w:val="center"/>
        <w:rPr>
          <w:b/>
          <w:bCs/>
          <w:szCs w:val="24"/>
        </w:rPr>
      </w:pPr>
    </w:p>
    <w:p w:rsidR="009017A3" w:rsidRPr="000C53E9" w:rsidRDefault="009017A3" w:rsidP="000D7757">
      <w:pPr>
        <w:spacing w:line="360" w:lineRule="auto"/>
        <w:jc w:val="center"/>
        <w:rPr>
          <w:szCs w:val="24"/>
        </w:rPr>
      </w:pPr>
    </w:p>
    <w:p w:rsidR="00852990" w:rsidRDefault="00EA6D98" w:rsidP="000D7757">
      <w:pPr>
        <w:spacing w:line="360" w:lineRule="auto"/>
        <w:jc w:val="center"/>
        <w:rPr>
          <w:b/>
          <w:bCs/>
          <w:sz w:val="28"/>
          <w:szCs w:val="24"/>
        </w:rPr>
      </w:pPr>
      <w:r w:rsidRPr="00EA6D98">
        <w:rPr>
          <w:b/>
          <w:bCs/>
          <w:sz w:val="28"/>
          <w:szCs w:val="24"/>
        </w:rPr>
        <w:t>Tania Taharima Chowdhary</w:t>
      </w:r>
    </w:p>
    <w:p w:rsidR="00BC435B" w:rsidRPr="009017A3" w:rsidRDefault="00E1142C" w:rsidP="000D7757">
      <w:pPr>
        <w:spacing w:line="360" w:lineRule="auto"/>
        <w:jc w:val="center"/>
        <w:rPr>
          <w:b/>
          <w:bCs/>
          <w:sz w:val="28"/>
          <w:szCs w:val="24"/>
        </w:rPr>
      </w:pPr>
      <w:r>
        <w:rPr>
          <w:b/>
          <w:bCs/>
          <w:sz w:val="28"/>
          <w:szCs w:val="24"/>
        </w:rPr>
        <w:t>Student Id</w:t>
      </w:r>
      <w:r w:rsidR="00BC435B">
        <w:rPr>
          <w:b/>
          <w:bCs/>
          <w:sz w:val="28"/>
          <w:szCs w:val="24"/>
        </w:rPr>
        <w:t>:</w:t>
      </w:r>
      <w:r w:rsidR="00EA6D98" w:rsidRPr="00EA6D98">
        <w:t xml:space="preserve"> </w:t>
      </w:r>
      <w:r w:rsidR="00EA6D98" w:rsidRPr="00EA6D98">
        <w:rPr>
          <w:b/>
          <w:bCs/>
          <w:sz w:val="28"/>
          <w:szCs w:val="24"/>
        </w:rPr>
        <w:t>012111005</w:t>
      </w:r>
    </w:p>
    <w:p w:rsidR="00852990" w:rsidRPr="000C53E9" w:rsidRDefault="00852990" w:rsidP="000D7757">
      <w:pPr>
        <w:spacing w:line="360" w:lineRule="auto"/>
        <w:jc w:val="center"/>
        <w:rPr>
          <w:b/>
          <w:bCs/>
          <w:szCs w:val="24"/>
        </w:rPr>
      </w:pPr>
    </w:p>
    <w:p w:rsidR="00852990" w:rsidRDefault="00852990" w:rsidP="000D7757">
      <w:pPr>
        <w:spacing w:line="360" w:lineRule="auto"/>
        <w:jc w:val="center"/>
        <w:rPr>
          <w:b/>
          <w:bCs/>
          <w:szCs w:val="24"/>
        </w:rPr>
      </w:pPr>
    </w:p>
    <w:p w:rsidR="003F39EF" w:rsidRDefault="003F39EF" w:rsidP="000D7757">
      <w:pPr>
        <w:spacing w:line="360" w:lineRule="auto"/>
        <w:jc w:val="center"/>
        <w:rPr>
          <w:b/>
          <w:bCs/>
          <w:szCs w:val="24"/>
        </w:rPr>
      </w:pPr>
    </w:p>
    <w:p w:rsidR="009017A3" w:rsidRPr="009017A3" w:rsidRDefault="009017A3" w:rsidP="000D7757">
      <w:pPr>
        <w:autoSpaceDE w:val="0"/>
        <w:autoSpaceDN w:val="0"/>
        <w:adjustRightInd w:val="0"/>
        <w:spacing w:line="360" w:lineRule="auto"/>
        <w:jc w:val="center"/>
        <w:rPr>
          <w:szCs w:val="24"/>
          <w:lang w:val="en-CA" w:eastAsia="en-CA"/>
        </w:rPr>
      </w:pPr>
      <w:r w:rsidRPr="009017A3">
        <w:rPr>
          <w:szCs w:val="24"/>
          <w:lang w:val="en-CA" w:eastAsia="en-CA"/>
        </w:rPr>
        <w:t>A Thesis</w:t>
      </w:r>
    </w:p>
    <w:p w:rsidR="009017A3" w:rsidRPr="009017A3" w:rsidRDefault="009017A3" w:rsidP="000D7757">
      <w:pPr>
        <w:autoSpaceDE w:val="0"/>
        <w:autoSpaceDN w:val="0"/>
        <w:adjustRightInd w:val="0"/>
        <w:spacing w:line="360" w:lineRule="auto"/>
        <w:jc w:val="center"/>
        <w:rPr>
          <w:szCs w:val="24"/>
          <w:lang w:val="en-CA" w:eastAsia="en-CA"/>
        </w:rPr>
      </w:pPr>
      <w:proofErr w:type="gramStart"/>
      <w:r w:rsidRPr="009017A3">
        <w:rPr>
          <w:szCs w:val="24"/>
          <w:lang w:val="en-CA" w:eastAsia="en-CA"/>
        </w:rPr>
        <w:t>in</w:t>
      </w:r>
      <w:proofErr w:type="gramEnd"/>
    </w:p>
    <w:p w:rsidR="009017A3" w:rsidRPr="009017A3" w:rsidRDefault="009017A3" w:rsidP="000D7757">
      <w:pPr>
        <w:autoSpaceDE w:val="0"/>
        <w:autoSpaceDN w:val="0"/>
        <w:adjustRightInd w:val="0"/>
        <w:spacing w:line="360" w:lineRule="auto"/>
        <w:jc w:val="center"/>
        <w:rPr>
          <w:szCs w:val="24"/>
          <w:lang w:val="en-CA" w:eastAsia="en-CA"/>
        </w:rPr>
      </w:pPr>
      <w:r w:rsidRPr="009017A3">
        <w:rPr>
          <w:szCs w:val="24"/>
          <w:lang w:val="en-CA" w:eastAsia="en-CA"/>
        </w:rPr>
        <w:t>The Department</w:t>
      </w:r>
    </w:p>
    <w:p w:rsidR="009017A3" w:rsidRPr="009017A3" w:rsidRDefault="009017A3" w:rsidP="000D7757">
      <w:pPr>
        <w:autoSpaceDE w:val="0"/>
        <w:autoSpaceDN w:val="0"/>
        <w:adjustRightInd w:val="0"/>
        <w:spacing w:line="360" w:lineRule="auto"/>
        <w:jc w:val="center"/>
        <w:rPr>
          <w:szCs w:val="24"/>
          <w:lang w:val="en-CA" w:eastAsia="en-CA"/>
        </w:rPr>
      </w:pPr>
      <w:proofErr w:type="gramStart"/>
      <w:r w:rsidRPr="009017A3">
        <w:rPr>
          <w:szCs w:val="24"/>
          <w:lang w:val="en-CA" w:eastAsia="en-CA"/>
        </w:rPr>
        <w:t>of</w:t>
      </w:r>
      <w:proofErr w:type="gramEnd"/>
    </w:p>
    <w:p w:rsidR="009017A3" w:rsidRDefault="009017A3" w:rsidP="000D7757">
      <w:pPr>
        <w:autoSpaceDE w:val="0"/>
        <w:autoSpaceDN w:val="0"/>
        <w:adjustRightInd w:val="0"/>
        <w:spacing w:line="360" w:lineRule="auto"/>
        <w:jc w:val="center"/>
        <w:rPr>
          <w:szCs w:val="24"/>
          <w:lang w:val="en-CA" w:eastAsia="en-CA"/>
        </w:rPr>
      </w:pPr>
      <w:r w:rsidRPr="009017A3">
        <w:rPr>
          <w:szCs w:val="24"/>
          <w:lang w:val="en-CA" w:eastAsia="en-CA"/>
        </w:rPr>
        <w:t>Computer Science</w:t>
      </w:r>
      <w:r>
        <w:rPr>
          <w:szCs w:val="24"/>
          <w:lang w:val="en-CA" w:eastAsia="en-CA"/>
        </w:rPr>
        <w:t xml:space="preserve"> and Engineering</w:t>
      </w:r>
    </w:p>
    <w:p w:rsidR="009017A3" w:rsidRDefault="009017A3" w:rsidP="000D7757">
      <w:pPr>
        <w:autoSpaceDE w:val="0"/>
        <w:autoSpaceDN w:val="0"/>
        <w:adjustRightInd w:val="0"/>
        <w:spacing w:line="360" w:lineRule="auto"/>
        <w:jc w:val="center"/>
        <w:rPr>
          <w:szCs w:val="24"/>
          <w:lang w:val="en-CA" w:eastAsia="en-CA"/>
        </w:rPr>
      </w:pPr>
    </w:p>
    <w:p w:rsidR="008128BF" w:rsidRDefault="008128BF" w:rsidP="000D7757">
      <w:pPr>
        <w:autoSpaceDE w:val="0"/>
        <w:autoSpaceDN w:val="0"/>
        <w:adjustRightInd w:val="0"/>
        <w:spacing w:line="360" w:lineRule="auto"/>
        <w:jc w:val="center"/>
        <w:rPr>
          <w:szCs w:val="24"/>
          <w:lang w:val="en-CA" w:eastAsia="en-CA"/>
        </w:rPr>
      </w:pPr>
      <w:r>
        <w:rPr>
          <w:b/>
          <w:noProof/>
          <w:lang w:eastAsia="ko-KR"/>
        </w:rPr>
        <w:drawing>
          <wp:inline distT="0" distB="0" distL="0" distR="0">
            <wp:extent cx="1569720" cy="1423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9720" cy="1423670"/>
                    </a:xfrm>
                    <a:prstGeom prst="rect">
                      <a:avLst/>
                    </a:prstGeom>
                    <a:solidFill>
                      <a:srgbClr val="FFFFFF"/>
                    </a:solidFill>
                    <a:ln>
                      <a:noFill/>
                    </a:ln>
                  </pic:spPr>
                </pic:pic>
              </a:graphicData>
            </a:graphic>
          </wp:inline>
        </w:drawing>
      </w:r>
    </w:p>
    <w:p w:rsidR="009017A3" w:rsidRPr="009017A3" w:rsidRDefault="009017A3" w:rsidP="000D7757">
      <w:pPr>
        <w:autoSpaceDE w:val="0"/>
        <w:autoSpaceDN w:val="0"/>
        <w:adjustRightInd w:val="0"/>
        <w:spacing w:line="360" w:lineRule="auto"/>
        <w:jc w:val="center"/>
        <w:rPr>
          <w:szCs w:val="24"/>
          <w:lang w:val="en-CA" w:eastAsia="en-CA"/>
        </w:rPr>
      </w:pPr>
      <w:r>
        <w:rPr>
          <w:szCs w:val="24"/>
          <w:lang w:val="en-CA" w:eastAsia="en-CA"/>
        </w:rPr>
        <w:t xml:space="preserve"> </w:t>
      </w:r>
    </w:p>
    <w:p w:rsidR="009017A3" w:rsidRPr="009017A3" w:rsidRDefault="009017A3" w:rsidP="000D7757">
      <w:pPr>
        <w:autoSpaceDE w:val="0"/>
        <w:autoSpaceDN w:val="0"/>
        <w:adjustRightInd w:val="0"/>
        <w:spacing w:line="360" w:lineRule="auto"/>
        <w:jc w:val="center"/>
        <w:rPr>
          <w:szCs w:val="24"/>
          <w:lang w:val="en-CA" w:eastAsia="en-CA"/>
        </w:rPr>
      </w:pPr>
      <w:r w:rsidRPr="009017A3">
        <w:rPr>
          <w:szCs w:val="24"/>
          <w:lang w:val="en-CA" w:eastAsia="en-CA"/>
        </w:rPr>
        <w:t>Presented in Partial Fulfillment of the Requirements</w:t>
      </w:r>
    </w:p>
    <w:p w:rsidR="009017A3" w:rsidRPr="009017A3" w:rsidRDefault="009017A3" w:rsidP="000D7757">
      <w:pPr>
        <w:autoSpaceDE w:val="0"/>
        <w:autoSpaceDN w:val="0"/>
        <w:adjustRightInd w:val="0"/>
        <w:spacing w:line="360" w:lineRule="auto"/>
        <w:jc w:val="center"/>
        <w:rPr>
          <w:szCs w:val="24"/>
          <w:lang w:val="en-CA" w:eastAsia="en-CA"/>
        </w:rPr>
      </w:pPr>
      <w:r w:rsidRPr="009017A3">
        <w:rPr>
          <w:szCs w:val="24"/>
          <w:lang w:val="en-CA" w:eastAsia="en-CA"/>
        </w:rPr>
        <w:t xml:space="preserve">For </w:t>
      </w:r>
      <w:r>
        <w:rPr>
          <w:szCs w:val="24"/>
          <w:lang w:val="en-CA" w:eastAsia="en-CA"/>
        </w:rPr>
        <w:t>the Degree of Master of</w:t>
      </w:r>
      <w:r w:rsidRPr="009017A3">
        <w:rPr>
          <w:szCs w:val="24"/>
          <w:lang w:val="en-CA" w:eastAsia="en-CA"/>
        </w:rPr>
        <w:t xml:space="preserve"> Science</w:t>
      </w:r>
      <w:r>
        <w:rPr>
          <w:szCs w:val="24"/>
          <w:lang w:val="en-CA" w:eastAsia="en-CA"/>
        </w:rPr>
        <w:t xml:space="preserve"> in Computer Science and Engineering</w:t>
      </w:r>
    </w:p>
    <w:p w:rsidR="009017A3" w:rsidRDefault="009017A3" w:rsidP="000D7757">
      <w:pPr>
        <w:autoSpaceDE w:val="0"/>
        <w:autoSpaceDN w:val="0"/>
        <w:adjustRightInd w:val="0"/>
        <w:spacing w:line="360" w:lineRule="auto"/>
        <w:jc w:val="center"/>
        <w:rPr>
          <w:szCs w:val="24"/>
          <w:lang w:val="en-CA" w:eastAsia="en-CA"/>
        </w:rPr>
      </w:pPr>
      <w:r>
        <w:rPr>
          <w:szCs w:val="24"/>
          <w:lang w:val="en-CA" w:eastAsia="en-CA"/>
        </w:rPr>
        <w:t>United International</w:t>
      </w:r>
      <w:r w:rsidRPr="009017A3">
        <w:rPr>
          <w:szCs w:val="24"/>
          <w:lang w:val="en-CA" w:eastAsia="en-CA"/>
        </w:rPr>
        <w:t xml:space="preserve"> University</w:t>
      </w:r>
    </w:p>
    <w:p w:rsidR="009017A3" w:rsidRPr="009017A3" w:rsidRDefault="009017A3" w:rsidP="000D7757">
      <w:pPr>
        <w:autoSpaceDE w:val="0"/>
        <w:autoSpaceDN w:val="0"/>
        <w:adjustRightInd w:val="0"/>
        <w:spacing w:line="360" w:lineRule="auto"/>
        <w:jc w:val="center"/>
        <w:rPr>
          <w:szCs w:val="24"/>
          <w:lang w:val="en-CA" w:eastAsia="en-CA"/>
        </w:rPr>
      </w:pPr>
      <w:r>
        <w:rPr>
          <w:szCs w:val="24"/>
          <w:lang w:val="en-CA" w:eastAsia="en-CA"/>
        </w:rPr>
        <w:t>Dhaka, Bangladesh</w:t>
      </w:r>
    </w:p>
    <w:p w:rsidR="009017A3" w:rsidRPr="009017A3" w:rsidRDefault="00EA6D98" w:rsidP="000D7757">
      <w:pPr>
        <w:autoSpaceDE w:val="0"/>
        <w:autoSpaceDN w:val="0"/>
        <w:adjustRightInd w:val="0"/>
        <w:spacing w:line="360" w:lineRule="auto"/>
        <w:jc w:val="center"/>
        <w:rPr>
          <w:szCs w:val="24"/>
          <w:lang w:val="en-CA" w:eastAsia="en-CA"/>
        </w:rPr>
      </w:pPr>
      <w:r>
        <w:rPr>
          <w:szCs w:val="24"/>
          <w:lang w:val="en-CA" w:eastAsia="en-CA"/>
        </w:rPr>
        <w:t>February, 2018</w:t>
      </w:r>
    </w:p>
    <w:p w:rsidR="00DB3F8E" w:rsidRPr="009017A3" w:rsidRDefault="009017A3" w:rsidP="000D7757">
      <w:pPr>
        <w:tabs>
          <w:tab w:val="right" w:pos="8640"/>
        </w:tabs>
        <w:spacing w:line="360" w:lineRule="auto"/>
        <w:jc w:val="center"/>
        <w:rPr>
          <w:b/>
        </w:rPr>
        <w:sectPr w:rsidR="00DB3F8E" w:rsidRPr="009017A3" w:rsidSect="00940604">
          <w:footerReference w:type="even" r:id="rId9"/>
          <w:footerReference w:type="default" r:id="rId10"/>
          <w:pgSz w:w="11907" w:h="16839" w:code="9"/>
          <w:pgMar w:top="1440" w:right="1440" w:bottom="1440" w:left="1701" w:header="720" w:footer="720" w:gutter="0"/>
          <w:pgNumType w:fmt="lowerRoman" w:start="1"/>
          <w:cols w:space="720"/>
          <w:titlePg/>
          <w:docGrid w:linePitch="360"/>
        </w:sectPr>
      </w:pPr>
      <w:r>
        <w:rPr>
          <w:szCs w:val="24"/>
          <w:lang w:val="en-CA" w:eastAsia="en-CA"/>
        </w:rPr>
        <w:t>©</w:t>
      </w:r>
      <w:r w:rsidRPr="009017A3">
        <w:rPr>
          <w:szCs w:val="24"/>
          <w:lang w:val="en-CA" w:eastAsia="en-CA"/>
        </w:rPr>
        <w:t xml:space="preserve"> </w:t>
      </w:r>
      <w:r w:rsidR="00E3752B" w:rsidRPr="00E3752B">
        <w:rPr>
          <w:szCs w:val="24"/>
          <w:lang w:val="en-CA" w:eastAsia="en-CA"/>
        </w:rPr>
        <w:t>Tania</w:t>
      </w:r>
      <w:r w:rsidR="00E3752B">
        <w:rPr>
          <w:szCs w:val="24"/>
          <w:lang w:val="en-CA" w:eastAsia="en-CA"/>
        </w:rPr>
        <w:t xml:space="preserve"> Taharima</w:t>
      </w:r>
      <w:r w:rsidR="00E3752B" w:rsidRPr="00E3752B">
        <w:rPr>
          <w:szCs w:val="24"/>
          <w:lang w:val="en-CA" w:eastAsia="en-CA"/>
        </w:rPr>
        <w:t xml:space="preserve"> Chowdhary</w:t>
      </w:r>
      <w:r>
        <w:rPr>
          <w:szCs w:val="24"/>
          <w:lang w:val="en-CA" w:eastAsia="en-CA"/>
        </w:rPr>
        <w:t xml:space="preserve">, </w:t>
      </w:r>
      <w:r w:rsidR="00E3752B">
        <w:rPr>
          <w:szCs w:val="24"/>
          <w:lang w:val="en-CA" w:eastAsia="en-CA"/>
        </w:rPr>
        <w:t>2018</w:t>
      </w:r>
    </w:p>
    <w:p w:rsidR="003744EF" w:rsidRPr="003744EF" w:rsidRDefault="003744EF" w:rsidP="000D7757">
      <w:pPr>
        <w:spacing w:line="360" w:lineRule="auto"/>
        <w:rPr>
          <w:rFonts w:ascii="Book Antiqua" w:hAnsi="Book Antiqua"/>
          <w:b/>
          <w:bCs/>
          <w:sz w:val="32"/>
          <w:szCs w:val="32"/>
        </w:rPr>
      </w:pPr>
      <w:r w:rsidRPr="003744EF">
        <w:rPr>
          <w:rFonts w:ascii="Book Antiqua" w:hAnsi="Book Antiqua"/>
          <w:b/>
          <w:bCs/>
          <w:sz w:val="32"/>
          <w:szCs w:val="32"/>
        </w:rPr>
        <w:lastRenderedPageBreak/>
        <w:t>Approval Certificate</w:t>
      </w:r>
    </w:p>
    <w:p w:rsidR="003744EF" w:rsidRDefault="003744EF" w:rsidP="000D7757">
      <w:pPr>
        <w:spacing w:line="360" w:lineRule="auto"/>
      </w:pPr>
    </w:p>
    <w:p w:rsidR="003744EF" w:rsidRDefault="003744EF" w:rsidP="000D7757">
      <w:pPr>
        <w:spacing w:line="360" w:lineRule="auto"/>
        <w:jc w:val="both"/>
      </w:pPr>
      <w:r>
        <w:t>This thesis titled "</w:t>
      </w:r>
      <w:r w:rsidR="00A52812" w:rsidRPr="00A52812">
        <w:rPr>
          <w:b/>
          <w:bCs/>
        </w:rPr>
        <w:t>Analysis and Classification of Software Process Optimization (SOP) Compare to International Best Practice in Bangladesh</w:t>
      </w:r>
      <w:r>
        <w:t xml:space="preserve">” submitted by </w:t>
      </w:r>
      <w:r w:rsidR="0091304C" w:rsidRPr="0091304C">
        <w:t>Tania Taharima Chowdhary</w:t>
      </w:r>
      <w:r>
        <w:t xml:space="preserve">, Student ID: </w:t>
      </w:r>
      <w:r w:rsidR="0091304C" w:rsidRPr="0091304C">
        <w:t>012111005</w:t>
      </w:r>
      <w:r>
        <w:t xml:space="preserve">, has been accepted as Satisfactory in fulfillment of the requirement for the degree of Master of Science in Computer Science and Engineering on </w:t>
      </w:r>
      <w:r w:rsidR="0091304C">
        <w:t>16/02/2018</w:t>
      </w:r>
      <w:r>
        <w:t>.</w:t>
      </w:r>
    </w:p>
    <w:p w:rsidR="00D11873" w:rsidRDefault="00D11873" w:rsidP="000D7757">
      <w:pPr>
        <w:spacing w:line="360" w:lineRule="auto"/>
        <w:rPr>
          <w:b/>
          <w:bCs/>
        </w:rPr>
      </w:pPr>
    </w:p>
    <w:p w:rsidR="0091304C" w:rsidRPr="003744EF" w:rsidRDefault="0091304C" w:rsidP="000D7757">
      <w:pPr>
        <w:spacing w:line="360" w:lineRule="auto"/>
        <w:rPr>
          <w:b/>
          <w:bCs/>
        </w:rPr>
      </w:pPr>
      <w:r w:rsidRPr="003744EF">
        <w:rPr>
          <w:b/>
          <w:bCs/>
        </w:rPr>
        <w:t>Board of Examiners</w:t>
      </w:r>
    </w:p>
    <w:p w:rsidR="0091304C" w:rsidRDefault="0091304C" w:rsidP="000D7757">
      <w:pPr>
        <w:spacing w:line="360" w:lineRule="auto"/>
      </w:pPr>
      <w:r>
        <w:t>1.</w:t>
      </w:r>
      <w:r>
        <w:tab/>
      </w:r>
    </w:p>
    <w:p w:rsidR="0091304C" w:rsidRDefault="0091304C" w:rsidP="000D7757">
      <w:pPr>
        <w:spacing w:line="360" w:lineRule="auto"/>
      </w:pPr>
      <w:r>
        <w:t>______________________________</w:t>
      </w:r>
      <w:r>
        <w:tab/>
        <w:t xml:space="preserve">                                         Supervisor</w:t>
      </w:r>
    </w:p>
    <w:p w:rsidR="0091304C" w:rsidRDefault="0091304C" w:rsidP="000D7757">
      <w:pPr>
        <w:spacing w:line="360" w:lineRule="auto"/>
        <w:rPr>
          <w:kern w:val="24"/>
        </w:rPr>
      </w:pPr>
      <w:r w:rsidRPr="00634EAE">
        <w:rPr>
          <w:kern w:val="24"/>
        </w:rPr>
        <w:t xml:space="preserve">Prof. Dr. </w:t>
      </w:r>
      <w:proofErr w:type="spellStart"/>
      <w:r w:rsidRPr="00634EAE">
        <w:rPr>
          <w:kern w:val="24"/>
        </w:rPr>
        <w:t>Hasan</w:t>
      </w:r>
      <w:proofErr w:type="spellEnd"/>
      <w:r w:rsidRPr="00634EAE">
        <w:rPr>
          <w:kern w:val="24"/>
        </w:rPr>
        <w:t xml:space="preserve"> </w:t>
      </w:r>
      <w:proofErr w:type="spellStart"/>
      <w:r w:rsidRPr="00634EAE">
        <w:rPr>
          <w:kern w:val="24"/>
        </w:rPr>
        <w:t>Sarwar</w:t>
      </w:r>
      <w:proofErr w:type="spellEnd"/>
      <w:r w:rsidRPr="00634EAE">
        <w:rPr>
          <w:kern w:val="24"/>
        </w:rPr>
        <w:t xml:space="preserve"> </w:t>
      </w:r>
    </w:p>
    <w:p w:rsidR="0091304C" w:rsidRDefault="0091304C" w:rsidP="000D7757">
      <w:pPr>
        <w:spacing w:line="360" w:lineRule="auto"/>
        <w:rPr>
          <w:kern w:val="24"/>
        </w:rPr>
      </w:pPr>
      <w:r>
        <w:rPr>
          <w:kern w:val="24"/>
        </w:rPr>
        <w:t>Professor</w:t>
      </w:r>
    </w:p>
    <w:p w:rsidR="0091304C" w:rsidRDefault="0091304C" w:rsidP="000D7757">
      <w:pPr>
        <w:spacing w:line="360" w:lineRule="auto"/>
        <w:rPr>
          <w:kern w:val="24"/>
        </w:rPr>
      </w:pPr>
      <w:r>
        <w:rPr>
          <w:kern w:val="24"/>
        </w:rPr>
        <w:t>Department of Computer Science and Engineering</w:t>
      </w:r>
    </w:p>
    <w:p w:rsidR="0091304C" w:rsidRDefault="0091304C" w:rsidP="000D7757">
      <w:pPr>
        <w:spacing w:line="360" w:lineRule="auto"/>
        <w:rPr>
          <w:kern w:val="24"/>
        </w:rPr>
      </w:pPr>
      <w:r>
        <w:rPr>
          <w:kern w:val="24"/>
        </w:rPr>
        <w:t xml:space="preserve">United </w:t>
      </w:r>
      <w:smartTag w:uri="urn:schemas-microsoft-com:office:smarttags" w:element="place">
        <w:smartTag w:uri="urn:schemas-microsoft-com:office:smarttags" w:element="PlaceName">
          <w:r>
            <w:rPr>
              <w:kern w:val="24"/>
            </w:rPr>
            <w:t>International</w:t>
          </w:r>
        </w:smartTag>
        <w:r>
          <w:rPr>
            <w:kern w:val="24"/>
          </w:rPr>
          <w:t xml:space="preserve"> </w:t>
        </w:r>
        <w:smartTag w:uri="urn:schemas-microsoft-com:office:smarttags" w:element="PlaceType">
          <w:r>
            <w:rPr>
              <w:kern w:val="24"/>
            </w:rPr>
            <w:t>University</w:t>
          </w:r>
        </w:smartTag>
      </w:smartTag>
    </w:p>
    <w:p w:rsidR="0091304C" w:rsidRDefault="0091304C" w:rsidP="000D7757">
      <w:pPr>
        <w:spacing w:line="360" w:lineRule="auto"/>
        <w:rPr>
          <w:kern w:val="24"/>
        </w:rPr>
      </w:pPr>
      <w:r>
        <w:rPr>
          <w:kern w:val="24"/>
        </w:rPr>
        <w:t>Dhaka-1205, Bangladesh</w:t>
      </w:r>
    </w:p>
    <w:p w:rsidR="0091304C" w:rsidRDefault="0091304C" w:rsidP="000D7757">
      <w:pPr>
        <w:spacing w:line="360" w:lineRule="auto"/>
      </w:pPr>
    </w:p>
    <w:p w:rsidR="0091304C" w:rsidRDefault="0091304C" w:rsidP="000D7757">
      <w:pPr>
        <w:spacing w:line="360" w:lineRule="auto"/>
      </w:pPr>
      <w:r>
        <w:t>2.</w:t>
      </w:r>
    </w:p>
    <w:p w:rsidR="0091304C" w:rsidRDefault="0091304C" w:rsidP="000D7757">
      <w:pPr>
        <w:spacing w:line="360" w:lineRule="auto"/>
      </w:pPr>
      <w:r>
        <w:t>______________________________</w:t>
      </w:r>
      <w:r>
        <w:tab/>
        <w:t xml:space="preserve">                                         Head Examiner</w:t>
      </w:r>
    </w:p>
    <w:p w:rsidR="0091304C" w:rsidRPr="003D16FC" w:rsidRDefault="0091304C" w:rsidP="000D7757">
      <w:pPr>
        <w:pStyle w:val="Heading2"/>
        <w:rPr>
          <w:b w:val="0"/>
          <w:sz w:val="24"/>
          <w:szCs w:val="24"/>
        </w:rPr>
      </w:pPr>
      <w:proofErr w:type="spellStart"/>
      <w:r w:rsidRPr="003D16FC">
        <w:rPr>
          <w:b w:val="0"/>
          <w:sz w:val="24"/>
          <w:szCs w:val="24"/>
        </w:rPr>
        <w:t>Suman</w:t>
      </w:r>
      <w:proofErr w:type="spellEnd"/>
      <w:r w:rsidRPr="003D16FC">
        <w:rPr>
          <w:b w:val="0"/>
          <w:sz w:val="24"/>
          <w:szCs w:val="24"/>
        </w:rPr>
        <w:t xml:space="preserve"> </w:t>
      </w:r>
      <w:proofErr w:type="spellStart"/>
      <w:r w:rsidRPr="003D16FC">
        <w:rPr>
          <w:b w:val="0"/>
          <w:sz w:val="24"/>
          <w:szCs w:val="24"/>
        </w:rPr>
        <w:t>Ahmmed</w:t>
      </w:r>
      <w:proofErr w:type="spellEnd"/>
    </w:p>
    <w:p w:rsidR="0091304C" w:rsidRDefault="0091304C" w:rsidP="000D7757">
      <w:pPr>
        <w:spacing w:line="360" w:lineRule="auto"/>
      </w:pPr>
      <w:r>
        <w:rPr>
          <w:rStyle w:val="sr"/>
        </w:rPr>
        <w:t>Asst. Professor, CSE | Director, Center for Development of IT Professionals (CDIP) and Center for Engineering &amp; Scientific Research (CESR)</w:t>
      </w:r>
    </w:p>
    <w:p w:rsidR="0091304C" w:rsidRDefault="0091304C" w:rsidP="000D7757">
      <w:pPr>
        <w:spacing w:line="360" w:lineRule="auto"/>
      </w:pPr>
      <w:r>
        <w:tab/>
      </w:r>
    </w:p>
    <w:p w:rsidR="0091304C" w:rsidRDefault="0091304C" w:rsidP="000D7757">
      <w:pPr>
        <w:spacing w:line="360" w:lineRule="auto"/>
      </w:pPr>
      <w:r>
        <w:t>3.</w:t>
      </w:r>
    </w:p>
    <w:p w:rsidR="0091304C" w:rsidRDefault="0091304C" w:rsidP="000D7757">
      <w:pPr>
        <w:spacing w:line="360" w:lineRule="auto"/>
      </w:pPr>
      <w:r>
        <w:t>______________________________</w:t>
      </w:r>
      <w:r>
        <w:tab/>
        <w:t xml:space="preserve">                                         Examiner-I</w:t>
      </w:r>
    </w:p>
    <w:p w:rsidR="0091304C" w:rsidRDefault="0091304C" w:rsidP="000D7757">
      <w:pPr>
        <w:spacing w:line="360" w:lineRule="auto"/>
      </w:pPr>
      <w:r>
        <w:t xml:space="preserve">Mohammad </w:t>
      </w:r>
      <w:proofErr w:type="spellStart"/>
      <w:r>
        <w:t>Moniruzzaman</w:t>
      </w:r>
      <w:proofErr w:type="spellEnd"/>
    </w:p>
    <w:p w:rsidR="0091304C" w:rsidRDefault="0091304C" w:rsidP="000D7757">
      <w:pPr>
        <w:spacing w:line="360" w:lineRule="auto"/>
      </w:pPr>
      <w:r>
        <w:t>Assistant Professor</w:t>
      </w:r>
    </w:p>
    <w:p w:rsidR="0091304C" w:rsidRDefault="0091304C" w:rsidP="000D7757">
      <w:pPr>
        <w:spacing w:line="360" w:lineRule="auto"/>
      </w:pPr>
    </w:p>
    <w:p w:rsidR="0091304C" w:rsidRDefault="0091304C" w:rsidP="000D7757">
      <w:pPr>
        <w:spacing w:line="360" w:lineRule="auto"/>
      </w:pPr>
      <w:r>
        <w:t>4.</w:t>
      </w:r>
    </w:p>
    <w:p w:rsidR="0091304C" w:rsidRDefault="0091304C" w:rsidP="000D7757">
      <w:pPr>
        <w:spacing w:line="360" w:lineRule="auto"/>
      </w:pPr>
      <w:r>
        <w:t>______________________________</w:t>
      </w:r>
      <w:r>
        <w:tab/>
        <w:t xml:space="preserve">                                         Examiner-II</w:t>
      </w:r>
    </w:p>
    <w:p w:rsidR="0091304C" w:rsidRDefault="0091304C" w:rsidP="000D7757">
      <w:pPr>
        <w:spacing w:line="360" w:lineRule="auto"/>
      </w:pPr>
      <w:proofErr w:type="spellStart"/>
      <w:r>
        <w:t>Swakkhar</w:t>
      </w:r>
      <w:proofErr w:type="spellEnd"/>
      <w:r>
        <w:t xml:space="preserve"> </w:t>
      </w:r>
      <w:proofErr w:type="spellStart"/>
      <w:r>
        <w:t>Shatabda</w:t>
      </w:r>
      <w:proofErr w:type="spellEnd"/>
      <w:r>
        <w:t>, Ph.D.</w:t>
      </w:r>
    </w:p>
    <w:p w:rsidR="0091304C" w:rsidRDefault="0091304C" w:rsidP="000D7757">
      <w:pPr>
        <w:spacing w:line="360" w:lineRule="auto"/>
      </w:pPr>
      <w:r>
        <w:t xml:space="preserve">Associate </w:t>
      </w:r>
      <w:proofErr w:type="gramStart"/>
      <w:r>
        <w:t>Professor &amp;</w:t>
      </w:r>
      <w:proofErr w:type="gramEnd"/>
      <w:r>
        <w:t xml:space="preserve"> Undergraduate Program Coordinator</w:t>
      </w:r>
    </w:p>
    <w:p w:rsidR="003744EF" w:rsidRPr="003F39EF" w:rsidRDefault="003744EF" w:rsidP="000D7757">
      <w:pPr>
        <w:spacing w:line="360" w:lineRule="auto"/>
        <w:rPr>
          <w:rFonts w:ascii="Book Antiqua" w:hAnsi="Book Antiqua"/>
          <w:b/>
          <w:bCs/>
          <w:sz w:val="32"/>
          <w:szCs w:val="32"/>
        </w:rPr>
      </w:pPr>
      <w:r w:rsidRPr="003F39EF">
        <w:rPr>
          <w:rFonts w:ascii="Book Antiqua" w:hAnsi="Book Antiqua"/>
          <w:b/>
          <w:bCs/>
          <w:sz w:val="32"/>
          <w:szCs w:val="32"/>
        </w:rPr>
        <w:lastRenderedPageBreak/>
        <w:t>Declaration</w:t>
      </w:r>
    </w:p>
    <w:p w:rsidR="003744EF" w:rsidRDefault="003744EF" w:rsidP="000D7757">
      <w:pPr>
        <w:spacing w:line="360" w:lineRule="auto"/>
      </w:pPr>
    </w:p>
    <w:p w:rsidR="0091304C" w:rsidRDefault="003744EF" w:rsidP="000D7757">
      <w:pPr>
        <w:spacing w:line="360" w:lineRule="auto"/>
        <w:jc w:val="both"/>
        <w:rPr>
          <w:kern w:val="24"/>
        </w:rPr>
      </w:pPr>
      <w:r>
        <w:t>This is to certify that the work entitled “</w:t>
      </w:r>
      <w:r w:rsidR="00BA485F" w:rsidRPr="00BA485F">
        <w:rPr>
          <w:b/>
          <w:bCs/>
        </w:rPr>
        <w:t>Analysis and Classification of Software Process Optimization (SOP) Compare to International Best Practice in Bangladesh</w:t>
      </w:r>
      <w:r>
        <w:t>" is the outcome of the research carried out by me under the supervision of</w:t>
      </w:r>
      <w:r w:rsidR="003F39EF">
        <w:t xml:space="preserve"> </w:t>
      </w:r>
      <w:r w:rsidR="0091304C" w:rsidRPr="00634EAE">
        <w:rPr>
          <w:kern w:val="24"/>
        </w:rPr>
        <w:t xml:space="preserve">Prof. Dr. </w:t>
      </w:r>
      <w:proofErr w:type="spellStart"/>
      <w:r w:rsidR="0091304C" w:rsidRPr="00634EAE">
        <w:rPr>
          <w:kern w:val="24"/>
        </w:rPr>
        <w:t>Hasan</w:t>
      </w:r>
      <w:proofErr w:type="spellEnd"/>
      <w:r w:rsidR="0091304C" w:rsidRPr="00634EAE">
        <w:rPr>
          <w:kern w:val="24"/>
        </w:rPr>
        <w:t xml:space="preserve"> </w:t>
      </w:r>
      <w:proofErr w:type="spellStart"/>
      <w:r w:rsidR="0091304C" w:rsidRPr="00634EAE">
        <w:rPr>
          <w:kern w:val="24"/>
        </w:rPr>
        <w:t>Sarwar</w:t>
      </w:r>
      <w:proofErr w:type="spellEnd"/>
      <w:r w:rsidR="0091304C">
        <w:rPr>
          <w:kern w:val="24"/>
        </w:rPr>
        <w:t xml:space="preserve">, </w:t>
      </w:r>
    </w:p>
    <w:p w:rsidR="0091304C" w:rsidRDefault="0091304C" w:rsidP="000D7757">
      <w:pPr>
        <w:spacing w:line="360" w:lineRule="auto"/>
        <w:jc w:val="both"/>
        <w:rPr>
          <w:kern w:val="24"/>
        </w:rPr>
      </w:pPr>
      <w:r>
        <w:rPr>
          <w:kern w:val="24"/>
        </w:rPr>
        <w:t>Professor, Department of Computer Science and Engineering</w:t>
      </w:r>
    </w:p>
    <w:p w:rsidR="003744EF" w:rsidRDefault="003744EF" w:rsidP="000D7757">
      <w:pPr>
        <w:spacing w:line="360" w:lineRule="auto"/>
      </w:pPr>
      <w:r>
        <w:t>.</w:t>
      </w: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r>
        <w:t>________________________________________</w:t>
      </w:r>
    </w:p>
    <w:p w:rsidR="0091304C" w:rsidRDefault="0091304C" w:rsidP="000D7757">
      <w:pPr>
        <w:spacing w:line="360" w:lineRule="auto"/>
      </w:pPr>
      <w:r>
        <w:t>Tania Taharima Chowdhary, ID-</w:t>
      </w:r>
      <w:r w:rsidR="000D7757" w:rsidRPr="000D7757">
        <w:rPr>
          <w:rFonts w:eastAsia="Arial Unicode MS"/>
          <w:sz w:val="26"/>
          <w:szCs w:val="26"/>
        </w:rPr>
        <w:t>012111005</w:t>
      </w:r>
      <w:r>
        <w:t xml:space="preserve"> and </w:t>
      </w:r>
      <w:r>
        <w:rPr>
          <w:kern w:val="24"/>
        </w:rPr>
        <w:t>Department of Computer Science and Engineering</w:t>
      </w:r>
    </w:p>
    <w:p w:rsidR="003F39EF" w:rsidRDefault="003F39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r>
        <w:t>In my capacity as supervisor of the candidate’s thesis, I certify that the above statements are true to the best of my knowledge.</w:t>
      </w: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p>
    <w:p w:rsidR="003744EF" w:rsidRDefault="003744EF" w:rsidP="000D7757">
      <w:pPr>
        <w:spacing w:line="360" w:lineRule="auto"/>
      </w:pPr>
      <w:r>
        <w:t>________________________________________</w:t>
      </w:r>
    </w:p>
    <w:p w:rsidR="0091304C" w:rsidRDefault="0091304C" w:rsidP="000D7757">
      <w:pPr>
        <w:spacing w:line="360" w:lineRule="auto"/>
      </w:pPr>
      <w:r w:rsidRPr="00C73F21">
        <w:t xml:space="preserve">Prof. Dr. </w:t>
      </w:r>
      <w:proofErr w:type="spellStart"/>
      <w:r w:rsidRPr="00C73F21">
        <w:t>Hasan</w:t>
      </w:r>
      <w:proofErr w:type="spellEnd"/>
      <w:r w:rsidRPr="00C73F21">
        <w:t xml:space="preserve"> </w:t>
      </w:r>
      <w:proofErr w:type="spellStart"/>
      <w:r w:rsidRPr="00C73F21">
        <w:t>Sarwar</w:t>
      </w:r>
      <w:proofErr w:type="gramStart"/>
      <w:r w:rsidRPr="00C73F21">
        <w:t>,Professor</w:t>
      </w:r>
      <w:proofErr w:type="spellEnd"/>
      <w:proofErr w:type="gramEnd"/>
    </w:p>
    <w:p w:rsidR="003F39EF" w:rsidRDefault="003F39EF" w:rsidP="000D7757">
      <w:pPr>
        <w:spacing w:line="360" w:lineRule="auto"/>
      </w:pPr>
    </w:p>
    <w:p w:rsidR="00612561" w:rsidRPr="00107A8D" w:rsidRDefault="00111E3A" w:rsidP="000D7757">
      <w:pPr>
        <w:pStyle w:val="Title"/>
        <w:spacing w:line="360" w:lineRule="auto"/>
      </w:pPr>
      <w:r w:rsidRPr="00107A8D">
        <w:lastRenderedPageBreak/>
        <w:t>Abstract</w:t>
      </w:r>
    </w:p>
    <w:p w:rsidR="00355A1C" w:rsidRPr="00A90950" w:rsidRDefault="003747BA" w:rsidP="000E1D37">
      <w:pPr>
        <w:pStyle w:val="thesis-bodytext"/>
        <w:rPr>
          <w:rFonts w:ascii="Arial" w:hAnsi="Arial" w:cs="Arial"/>
          <w:b/>
          <w:bCs/>
          <w:kern w:val="32"/>
          <w:sz w:val="32"/>
          <w:szCs w:val="32"/>
        </w:rPr>
      </w:pPr>
      <w:r>
        <w:t xml:space="preserve">In </w:t>
      </w:r>
      <w:r w:rsidRPr="0091304C">
        <w:t>Bangladesh</w:t>
      </w:r>
      <w:r w:rsidRPr="003747BA">
        <w:t xml:space="preserve"> </w:t>
      </w:r>
      <w:r w:rsidR="00AD34AE">
        <w:t>the most challenging part for any small or medium</w:t>
      </w:r>
      <w:r w:rsidR="00AD34AE" w:rsidRPr="0091304C">
        <w:t xml:space="preserve"> </w:t>
      </w:r>
      <w:r w:rsidRPr="0091304C">
        <w:t xml:space="preserve">software development </w:t>
      </w:r>
      <w:r w:rsidR="002F6883">
        <w:t>company</w:t>
      </w:r>
      <w:r w:rsidR="00AD34AE">
        <w:t xml:space="preserve"> is to</w:t>
      </w:r>
      <w:r w:rsidR="00AD34AE" w:rsidRPr="0091304C">
        <w:t xml:space="preserve"> find a path </w:t>
      </w:r>
      <w:r w:rsidR="00AD34AE">
        <w:t>to use</w:t>
      </w:r>
      <w:r w:rsidR="00AD34AE" w:rsidRPr="0091304C">
        <w:t xml:space="preserve"> </w:t>
      </w:r>
      <w:r w:rsidR="00C252FF">
        <w:t>few</w:t>
      </w:r>
      <w:r w:rsidR="00AD34AE" w:rsidRPr="0091304C">
        <w:t xml:space="preserve"> practice and </w:t>
      </w:r>
      <w:r w:rsidR="00C252FF" w:rsidRPr="00C252FF">
        <w:t xml:space="preserve">procedure </w:t>
      </w:r>
      <w:r w:rsidR="00AD34AE" w:rsidRPr="0091304C">
        <w:t xml:space="preserve">area </w:t>
      </w:r>
      <w:r w:rsidR="00C252FF" w:rsidRPr="00C252FF">
        <w:t>instead</w:t>
      </w:r>
      <w:r w:rsidR="00C252FF">
        <w:t xml:space="preserve"> of</w:t>
      </w:r>
      <w:r w:rsidR="00AD34AE" w:rsidRPr="0091304C">
        <w:t xml:space="preserve"> CMMI or ISO </w:t>
      </w:r>
      <w:r w:rsidR="00AD34AE">
        <w:t xml:space="preserve">process. This kinds of </w:t>
      </w:r>
      <w:r w:rsidR="00AD34AE" w:rsidRPr="0091304C">
        <w:t xml:space="preserve">small and medium </w:t>
      </w:r>
      <w:r w:rsidR="00090692">
        <w:t>company</w:t>
      </w:r>
      <w:r w:rsidR="00AD34AE">
        <w:t xml:space="preserve"> </w:t>
      </w:r>
      <w:r w:rsidR="0007512C" w:rsidRPr="0007512C">
        <w:t xml:space="preserve">hopes </w:t>
      </w:r>
      <w:r w:rsidR="00AD34AE" w:rsidRPr="0091304C">
        <w:t xml:space="preserve">to </w:t>
      </w:r>
      <w:r w:rsidR="0007512C" w:rsidRPr="0007512C">
        <w:t xml:space="preserve">assure </w:t>
      </w:r>
      <w:r w:rsidR="00AD34AE" w:rsidRPr="0091304C">
        <w:t>basic Software Process Improvement</w:t>
      </w:r>
      <w:r w:rsidR="00AD34AE">
        <w:t xml:space="preserve"> </w:t>
      </w:r>
      <w:r w:rsidR="00AD34AE" w:rsidRPr="0091304C">
        <w:t>(SPI)</w:t>
      </w:r>
      <w:r w:rsidR="00AD34AE">
        <w:t xml:space="preserve"> to make project successful by practicing some rules </w:t>
      </w:r>
      <w:r w:rsidR="00AD34AE" w:rsidRPr="0091304C">
        <w:t>day to day operational activities</w:t>
      </w:r>
      <w:r w:rsidR="00AD34AE">
        <w:t xml:space="preserve">. The goal of this thesis to </w:t>
      </w:r>
      <w:r w:rsidR="00AD34AE" w:rsidRPr="0091304C">
        <w:t>ensure</w:t>
      </w:r>
      <w:r w:rsidR="00AD34AE">
        <w:t xml:space="preserve"> that they can </w:t>
      </w:r>
      <w:r w:rsidR="00AD34AE" w:rsidRPr="0091304C">
        <w:t>realize their company's improvement goals.</w:t>
      </w:r>
      <w:r w:rsidR="00AD34AE">
        <w:t xml:space="preserve"> So the </w:t>
      </w:r>
      <w:r w:rsidR="00AD34AE" w:rsidRPr="0091304C">
        <w:t xml:space="preserve">small and medium size software </w:t>
      </w:r>
      <w:r w:rsidR="00E94763">
        <w:t>Company</w:t>
      </w:r>
      <w:r w:rsidR="00AD34AE" w:rsidRPr="0091304C">
        <w:t xml:space="preserve">, who are </w:t>
      </w:r>
      <w:r w:rsidR="0007512C" w:rsidRPr="0007512C">
        <w:t xml:space="preserve">ineffective </w:t>
      </w:r>
      <w:r w:rsidR="00AD34AE" w:rsidRPr="0091304C">
        <w:t xml:space="preserve">to </w:t>
      </w:r>
      <w:r w:rsidR="0007512C" w:rsidRPr="0007512C">
        <w:t xml:space="preserve">set about </w:t>
      </w:r>
      <w:r w:rsidR="00AD34AE" w:rsidRPr="0091304C">
        <w:t xml:space="preserve">the CMMI, ISO, ITIL etc. </w:t>
      </w:r>
      <w:r w:rsidR="0007512C" w:rsidRPr="0007512C">
        <w:t xml:space="preserve">obligingness </w:t>
      </w:r>
      <w:r w:rsidR="00AD34AE" w:rsidRPr="0091304C">
        <w:t xml:space="preserve">certification </w:t>
      </w:r>
      <w:r w:rsidR="00AD34AE">
        <w:t xml:space="preserve">they can </w:t>
      </w:r>
      <w:r w:rsidR="0007512C" w:rsidRPr="0007512C">
        <w:t xml:space="preserve">centers on </w:t>
      </w:r>
      <w:r w:rsidR="00AD34AE" w:rsidRPr="0091304C">
        <w:t xml:space="preserve">the key </w:t>
      </w:r>
      <w:r w:rsidR="0007512C" w:rsidRPr="0007512C">
        <w:t xml:space="preserve">effects </w:t>
      </w:r>
      <w:r w:rsidR="00AD34AE" w:rsidRPr="0091304C">
        <w:t>in basic software</w:t>
      </w:r>
      <w:r w:rsidR="00E94763">
        <w:t xml:space="preserve"> dev</w:t>
      </w:r>
      <w:r w:rsidR="00DF0CB6">
        <w:t>e</w:t>
      </w:r>
      <w:r w:rsidR="00E94763">
        <w:t>lopment</w:t>
      </w:r>
      <w:r w:rsidR="00AD34AE" w:rsidRPr="0091304C">
        <w:t xml:space="preserve"> practices</w:t>
      </w:r>
      <w:r w:rsidR="00AD34AE">
        <w:t xml:space="preserve">. In this </w:t>
      </w:r>
      <w:r w:rsidR="00AD34AE" w:rsidRPr="0091304C">
        <w:t>research</w:t>
      </w:r>
      <w:r w:rsidR="00AD34AE">
        <w:t xml:space="preserve"> it has been also tried to suggest </w:t>
      </w:r>
      <w:r w:rsidR="00AD34AE" w:rsidRPr="0091304C">
        <w:t xml:space="preserve">a basic software </w:t>
      </w:r>
      <w:r w:rsidR="0007512C" w:rsidRPr="0007512C">
        <w:t xml:space="preserve">procedure </w:t>
      </w:r>
      <w:r w:rsidR="00AD34AE" w:rsidRPr="0091304C">
        <w:t xml:space="preserve">practices </w:t>
      </w:r>
      <w:r w:rsidR="0007512C" w:rsidRPr="0007512C">
        <w:t xml:space="preserve">framework </w:t>
      </w:r>
      <w:r w:rsidR="00AD34AE" w:rsidRPr="0091304C">
        <w:t xml:space="preserve">for </w:t>
      </w:r>
      <w:r w:rsidR="0007512C" w:rsidRPr="0007512C">
        <w:t xml:space="preserve">little </w:t>
      </w:r>
      <w:r w:rsidR="00AD34AE">
        <w:t xml:space="preserve">and </w:t>
      </w:r>
      <w:r w:rsidR="0007512C" w:rsidRPr="0007512C">
        <w:t xml:space="preserve">average </w:t>
      </w:r>
      <w:r w:rsidR="00AD34AE">
        <w:t xml:space="preserve">IT companies in </w:t>
      </w:r>
      <w:r w:rsidR="00AD34AE" w:rsidRPr="0091304C">
        <w:t>Bangladesh</w:t>
      </w:r>
      <w:r w:rsidR="00AD34AE">
        <w:t xml:space="preserve"> to </w:t>
      </w:r>
      <w:r w:rsidR="00AD34AE" w:rsidRPr="0091304C">
        <w:t>show the mapping suggestions with international best practice</w:t>
      </w:r>
      <w:r w:rsidR="00AD34AE">
        <w:t xml:space="preserve">. Now a days the IT world is </w:t>
      </w:r>
      <w:r w:rsidR="00AD34AE" w:rsidRPr="0091304C">
        <w:t>competitive</w:t>
      </w:r>
      <w:r w:rsidR="00AD34AE">
        <w:t xml:space="preserve"> and it is very important for small and medium company to </w:t>
      </w:r>
      <w:r w:rsidR="00AD34AE" w:rsidRPr="0091304C">
        <w:t>improvement</w:t>
      </w:r>
      <w:r w:rsidR="00AD34AE">
        <w:t xml:space="preserve"> their software process that </w:t>
      </w:r>
      <w:r w:rsidR="00F32841" w:rsidRPr="00E2201E">
        <w:t>quislings</w:t>
      </w:r>
      <w:r w:rsidR="00E2201E" w:rsidRPr="00E2201E">
        <w:t xml:space="preserve"> </w:t>
      </w:r>
      <w:r w:rsidR="00AD34AE" w:rsidRPr="0091304C">
        <w:t xml:space="preserve">and </w:t>
      </w:r>
      <w:r w:rsidR="00E2201E" w:rsidRPr="00E2201E">
        <w:t xml:space="preserve">regulating </w:t>
      </w:r>
      <w:r w:rsidR="00E2201E">
        <w:t>those</w:t>
      </w:r>
      <w:r w:rsidR="00AD34AE">
        <w:t xml:space="preserve"> </w:t>
      </w:r>
      <w:r w:rsidR="00E2201E" w:rsidRPr="00E2201E">
        <w:t xml:space="preserve">flow </w:t>
      </w:r>
      <w:r w:rsidR="00AD34AE">
        <w:t>situation</w:t>
      </w:r>
      <w:r w:rsidR="00323673">
        <w:t xml:space="preserve"> is not</w:t>
      </w:r>
      <w:r w:rsidR="00AD34AE">
        <w:t xml:space="preserve"> to </w:t>
      </w:r>
      <w:r w:rsidR="00323673" w:rsidRPr="00323673">
        <w:t xml:space="preserve">separable worldwide </w:t>
      </w:r>
      <w:r w:rsidR="00AD34AE" w:rsidRPr="0091304C">
        <w:t xml:space="preserve">IT </w:t>
      </w:r>
      <w:r w:rsidR="00323673" w:rsidRPr="00323673">
        <w:t>assumption</w:t>
      </w:r>
      <w:r w:rsidR="000E1D37">
        <w:t xml:space="preserve">. </w:t>
      </w:r>
      <w:r w:rsidR="00A90950">
        <w:t>The</w:t>
      </w:r>
      <w:r w:rsidR="000E1D37" w:rsidRPr="00A90950">
        <w:t xml:space="preserve"> research played out a few examinations and investigation on a few activities' life </w:t>
      </w:r>
      <w:r w:rsidR="00A90950" w:rsidRPr="00A90950">
        <w:t>round</w:t>
      </w:r>
      <w:r w:rsidR="000E1D37" w:rsidRPr="00A90950">
        <w:t xml:space="preserve">, </w:t>
      </w:r>
      <w:r w:rsidR="00A90950">
        <w:t>now a day’s</w:t>
      </w:r>
      <w:r w:rsidR="000E1D37" w:rsidRPr="00A90950">
        <w:t xml:space="preserve"> great </w:t>
      </w:r>
      <w:r w:rsidR="00A90950" w:rsidRPr="00A90950">
        <w:t>rehearse</w:t>
      </w:r>
      <w:r w:rsidR="000E1D37" w:rsidRPr="00A90950">
        <w:t xml:space="preserve">, compelling methodology, </w:t>
      </w:r>
      <w:r w:rsidR="00C94520" w:rsidRPr="00C94520">
        <w:t xml:space="preserve">realism </w:t>
      </w:r>
      <w:r w:rsidR="00C94520">
        <w:t>with</w:t>
      </w:r>
      <w:r w:rsidR="000E1D37" w:rsidRPr="00A90950">
        <w:t xml:space="preserve"> </w:t>
      </w:r>
      <w:r w:rsidR="00C94520" w:rsidRPr="00C94520">
        <w:t xml:space="preserve">irritation </w:t>
      </w:r>
      <w:r w:rsidR="00C94520">
        <w:t>place</w:t>
      </w:r>
      <w:r w:rsidR="000E1D37" w:rsidRPr="00A90950">
        <w:t xml:space="preserve"> of professionals, and so on.  Here has been done few </w:t>
      </w:r>
      <w:r w:rsidR="00527AFC" w:rsidRPr="00527AFC">
        <w:t>concluding</w:t>
      </w:r>
      <w:r w:rsidR="000E1D37" w:rsidRPr="00A90950">
        <w:t xml:space="preserve">, </w:t>
      </w:r>
      <w:r w:rsidR="00527AFC" w:rsidRPr="00527AFC">
        <w:t xml:space="preserve">ancestor </w:t>
      </w:r>
      <w:r w:rsidR="000E1D37" w:rsidRPr="00A90950">
        <w:t xml:space="preserve">motive </w:t>
      </w:r>
      <w:r w:rsidR="00527AFC" w:rsidRPr="00527AFC">
        <w:t>analytic thinking</w:t>
      </w:r>
      <w:r w:rsidR="000E1D37" w:rsidRPr="00A90950">
        <w:t xml:space="preserve">, </w:t>
      </w:r>
      <w:r w:rsidR="00527AFC" w:rsidRPr="00527AFC">
        <w:t xml:space="preserve">relative </w:t>
      </w:r>
      <w:r w:rsidR="000E1D37" w:rsidRPr="00A90950">
        <w:t xml:space="preserve">analysis of </w:t>
      </w:r>
      <w:r w:rsidR="00527AFC" w:rsidRPr="00527AFC">
        <w:t>versatile method acting</w:t>
      </w:r>
      <w:r w:rsidR="000E1D37" w:rsidRPr="00A90950">
        <w:t xml:space="preserve">, technique, exercise </w:t>
      </w:r>
      <w:r w:rsidR="0092049E">
        <w:t>with</w:t>
      </w:r>
      <w:r w:rsidR="000E1D37" w:rsidRPr="00A90950">
        <w:t xml:space="preserve"> </w:t>
      </w:r>
      <w:r w:rsidR="0092049E" w:rsidRPr="0092049E">
        <w:t xml:space="preserve">explanations </w:t>
      </w:r>
      <w:r w:rsidR="000E1D37" w:rsidRPr="00A90950">
        <w:t xml:space="preserve">of CMMI and actual </w:t>
      </w:r>
      <w:r w:rsidR="00E9318A" w:rsidRPr="00E9318A">
        <w:t>biography</w:t>
      </w:r>
      <w:r w:rsidR="000E1D37" w:rsidRPr="00A90950">
        <w:t xml:space="preserve">. Here has been </w:t>
      </w:r>
      <w:r w:rsidR="00E9318A" w:rsidRPr="00E9318A">
        <w:t>nullify creating cycle</w:t>
      </w:r>
      <w:r w:rsidR="000E1D37" w:rsidRPr="00A90950">
        <w:t xml:space="preserve">, wherein </w:t>
      </w:r>
      <w:r w:rsidR="003523B1">
        <w:t>those</w:t>
      </w:r>
      <w:r w:rsidR="000E1D37" w:rsidRPr="00A90950">
        <w:t xml:space="preserve"> awareness is for </w:t>
      </w:r>
      <w:r w:rsidR="003523B1" w:rsidRPr="003523B1">
        <w:t xml:space="preserve">minimalism </w:t>
      </w:r>
      <w:r w:rsidR="000E1D37" w:rsidRPr="00A90950">
        <w:t>exercise, with the intention to make certain a dignified pleasure between companies and software program client.</w:t>
      </w:r>
    </w:p>
    <w:p w:rsidR="002F6B26" w:rsidRPr="00107A8D" w:rsidRDefault="00111E3A" w:rsidP="000D7757">
      <w:pPr>
        <w:pStyle w:val="Title"/>
        <w:spacing w:line="360" w:lineRule="auto"/>
      </w:pPr>
      <w:r w:rsidRPr="00107A8D">
        <w:lastRenderedPageBreak/>
        <w:t>Acknowledgement</w:t>
      </w:r>
    </w:p>
    <w:p w:rsidR="007635C7" w:rsidRDefault="007635C7" w:rsidP="000D7757">
      <w:pPr>
        <w:pStyle w:val="thesis-bodytext"/>
      </w:pPr>
      <w:r>
        <w:t>I express from our heartiest gratefulness to Almighty Allah for His divine blessings, which made me possible to complete this thesis successfully.</w:t>
      </w:r>
    </w:p>
    <w:p w:rsidR="007635C7" w:rsidRDefault="007635C7" w:rsidP="000D7757">
      <w:pPr>
        <w:pStyle w:val="thesis-bodytext"/>
      </w:pPr>
      <w:r>
        <w:t xml:space="preserve">First and foremost, I must feel grateful to and wish to acknowledge me profound gratitude to Prof. Dr. </w:t>
      </w:r>
      <w:proofErr w:type="spellStart"/>
      <w:r>
        <w:t>Hasan</w:t>
      </w:r>
      <w:proofErr w:type="spellEnd"/>
      <w:r>
        <w:t xml:space="preserve"> </w:t>
      </w:r>
      <w:proofErr w:type="spellStart"/>
      <w:r>
        <w:t>Sarwar</w:t>
      </w:r>
      <w:proofErr w:type="spellEnd"/>
      <w:r>
        <w:t>, Professor, Department of Computer Science and Engineering, United International University.</w:t>
      </w:r>
    </w:p>
    <w:p w:rsidR="007635C7" w:rsidRDefault="007635C7" w:rsidP="000D7757">
      <w:pPr>
        <w:pStyle w:val="thesis-bodytext"/>
      </w:pPr>
      <w:r>
        <w:t xml:space="preserve"> I would also like to express our heartiest gratitude to other faculty members and the staffs of the CSE Department of UIU.</w:t>
      </w:r>
    </w:p>
    <w:p w:rsidR="003319E8" w:rsidRPr="009C7879" w:rsidRDefault="007635C7" w:rsidP="000D7757">
      <w:pPr>
        <w:pStyle w:val="thesis-bodytext"/>
        <w:rPr>
          <w:b/>
        </w:rPr>
      </w:pPr>
      <w:r>
        <w:t xml:space="preserve">The most important think I have learned from this period of time is not to give up at any situation. At the middle of the Thesis, I were just stuck and could not find </w:t>
      </w:r>
      <w:proofErr w:type="spellStart"/>
      <w:r>
        <w:t>anyway</w:t>
      </w:r>
      <w:proofErr w:type="spellEnd"/>
      <w:r>
        <w:t xml:space="preserve"> to proceed. Then our advisor gave me the advice from his experience that in research work, there is always a possibility that the outcome might be nothing after working hard for many days. But the advice is not to give up at any situation. That’s the best thing I have learned from our Thesis Advisor.</w:t>
      </w:r>
    </w:p>
    <w:p w:rsidR="00CD51C8" w:rsidRDefault="00CD51C8" w:rsidP="000D7757">
      <w:pPr>
        <w:spacing w:line="360" w:lineRule="auto"/>
        <w:rPr>
          <w:b/>
          <w:sz w:val="32"/>
        </w:rPr>
      </w:pPr>
      <w:r>
        <w:br w:type="page"/>
      </w:r>
    </w:p>
    <w:p w:rsidR="00623C61" w:rsidRDefault="00111E3A" w:rsidP="000D7757">
      <w:pPr>
        <w:pStyle w:val="Title"/>
        <w:spacing w:line="360" w:lineRule="auto"/>
        <w:rPr>
          <w:rFonts w:asciiTheme="minorHAnsi" w:eastAsiaTheme="minorEastAsia" w:hAnsiTheme="minorHAnsi" w:cstheme="minorBidi"/>
          <w:noProof/>
          <w:sz w:val="22"/>
          <w:szCs w:val="28"/>
          <w:lang w:bidi="bn-IN"/>
        </w:rPr>
      </w:pPr>
      <w:r w:rsidRPr="00107A8D">
        <w:lastRenderedPageBreak/>
        <w:t>Table of Contents</w:t>
      </w:r>
      <w:r w:rsidR="00EA531F">
        <w:fldChar w:fldCharType="begin"/>
      </w:r>
      <w:r w:rsidR="00DE7003">
        <w:instrText xml:space="preserve"> TOC \o "1-3" \h \z \u </w:instrText>
      </w:r>
      <w:r w:rsidR="00EA531F">
        <w:fldChar w:fldCharType="separate"/>
      </w:r>
    </w:p>
    <w:p w:rsidR="00623C61" w:rsidRDefault="00D42837" w:rsidP="000D7757">
      <w:pPr>
        <w:pStyle w:val="TOC1"/>
        <w:spacing w:line="360" w:lineRule="auto"/>
        <w:rPr>
          <w:rFonts w:asciiTheme="minorHAnsi" w:eastAsiaTheme="minorEastAsia" w:hAnsiTheme="minorHAnsi" w:cstheme="minorBidi"/>
          <w:noProof/>
          <w:sz w:val="22"/>
          <w:szCs w:val="28"/>
          <w:lang w:bidi="bn-IN"/>
        </w:rPr>
      </w:pPr>
      <w:hyperlink w:anchor="_Toc497255482" w:history="1">
        <w:r w:rsidR="00623C61" w:rsidRPr="00A75BAE">
          <w:rPr>
            <w:rStyle w:val="Hyperlink"/>
            <w:noProof/>
          </w:rPr>
          <w:t>Introduction</w:t>
        </w:r>
        <w:r w:rsidR="00623C61">
          <w:rPr>
            <w:noProof/>
            <w:webHidden/>
          </w:rPr>
          <w:tab/>
        </w:r>
        <w:r w:rsidR="00623C61">
          <w:rPr>
            <w:noProof/>
            <w:webHidden/>
          </w:rPr>
          <w:fldChar w:fldCharType="begin"/>
        </w:r>
        <w:r w:rsidR="00623C61">
          <w:rPr>
            <w:noProof/>
            <w:webHidden/>
          </w:rPr>
          <w:instrText xml:space="preserve"> PAGEREF _Toc497255482 \h </w:instrText>
        </w:r>
        <w:r w:rsidR="00623C61">
          <w:rPr>
            <w:noProof/>
            <w:webHidden/>
          </w:rPr>
        </w:r>
        <w:r w:rsidR="00623C61">
          <w:rPr>
            <w:noProof/>
            <w:webHidden/>
          </w:rPr>
          <w:fldChar w:fldCharType="separate"/>
        </w:r>
        <w:r w:rsidR="00623C61">
          <w:rPr>
            <w:noProof/>
            <w:webHidden/>
          </w:rPr>
          <w:t>1</w:t>
        </w:r>
        <w:r w:rsidR="00623C61">
          <w:rPr>
            <w:noProof/>
            <w:webHidden/>
          </w:rPr>
          <w:fldChar w:fldCharType="end"/>
        </w:r>
      </w:hyperlink>
    </w:p>
    <w:p w:rsidR="00623C61" w:rsidRDefault="00D42837" w:rsidP="000D7757">
      <w:pPr>
        <w:pStyle w:val="TOC1"/>
        <w:spacing w:line="360" w:lineRule="auto"/>
        <w:rPr>
          <w:rFonts w:asciiTheme="minorHAnsi" w:eastAsiaTheme="minorEastAsia" w:hAnsiTheme="minorHAnsi" w:cstheme="minorBidi"/>
          <w:noProof/>
          <w:sz w:val="22"/>
          <w:szCs w:val="28"/>
          <w:lang w:bidi="bn-IN"/>
        </w:rPr>
      </w:pPr>
      <w:hyperlink w:anchor="_Toc497255483" w:history="1">
        <w:r w:rsidR="00623C61" w:rsidRPr="00A75BAE">
          <w:rPr>
            <w:rStyle w:val="Hyperlink"/>
            <w:noProof/>
          </w:rPr>
          <w:t>Background and Literature Review</w:t>
        </w:r>
        <w:r w:rsidR="00623C61">
          <w:rPr>
            <w:noProof/>
            <w:webHidden/>
          </w:rPr>
          <w:tab/>
        </w:r>
      </w:hyperlink>
      <w:r w:rsidR="00F32841">
        <w:rPr>
          <w:noProof/>
        </w:rPr>
        <w:t>4</w:t>
      </w:r>
    </w:p>
    <w:p w:rsidR="00623C61" w:rsidRDefault="00D42837" w:rsidP="000D7757">
      <w:pPr>
        <w:pStyle w:val="TOC2"/>
        <w:spacing w:line="360" w:lineRule="auto"/>
        <w:rPr>
          <w:noProof/>
        </w:rPr>
      </w:pPr>
      <w:hyperlink w:anchor="_Toc497255484" w:history="1">
        <w:r w:rsidR="00623C61" w:rsidRPr="00A75BAE">
          <w:rPr>
            <w:rStyle w:val="Hyperlink"/>
            <w:noProof/>
          </w:rPr>
          <w:t xml:space="preserve">2.1 </w:t>
        </w:r>
        <w:r w:rsidR="00DC65EE" w:rsidRPr="00DC65EE">
          <w:rPr>
            <w:rStyle w:val="Hyperlink"/>
            <w:noProof/>
          </w:rPr>
          <w:t>Capability Maturity Model Integration</w:t>
        </w:r>
        <w:r w:rsidR="00623C61">
          <w:rPr>
            <w:noProof/>
            <w:webHidden/>
          </w:rPr>
          <w:tab/>
        </w:r>
      </w:hyperlink>
      <w:r w:rsidR="00F32841">
        <w:rPr>
          <w:noProof/>
        </w:rPr>
        <w:t>4</w:t>
      </w:r>
    </w:p>
    <w:p w:rsidR="004407DC" w:rsidRDefault="00D42837" w:rsidP="000D7757">
      <w:pPr>
        <w:pStyle w:val="TOC2"/>
        <w:spacing w:line="360" w:lineRule="auto"/>
        <w:rPr>
          <w:rFonts w:asciiTheme="minorHAnsi" w:eastAsiaTheme="minorEastAsia" w:hAnsiTheme="minorHAnsi" w:cstheme="minorBidi"/>
          <w:noProof/>
          <w:sz w:val="22"/>
          <w:szCs w:val="28"/>
          <w:lang w:bidi="bn-IN"/>
        </w:rPr>
      </w:pPr>
      <w:hyperlink w:anchor="_Toc497255484" w:history="1">
        <w:r w:rsidR="004407DC" w:rsidRPr="004407DC">
          <w:rPr>
            <w:rStyle w:val="Hyperlink"/>
            <w:noProof/>
          </w:rPr>
          <w:t>2.2 ISO 9001</w:t>
        </w:r>
        <w:r w:rsidR="004407DC">
          <w:rPr>
            <w:noProof/>
            <w:webHidden/>
          </w:rPr>
          <w:tab/>
        </w:r>
      </w:hyperlink>
      <w:r w:rsidR="00F32841">
        <w:rPr>
          <w:noProof/>
        </w:rPr>
        <w:t>6</w:t>
      </w:r>
    </w:p>
    <w:p w:rsidR="004407DC" w:rsidRDefault="00D42837" w:rsidP="000D7757">
      <w:pPr>
        <w:pStyle w:val="TOC2"/>
        <w:spacing w:line="360" w:lineRule="auto"/>
        <w:rPr>
          <w:rFonts w:asciiTheme="minorHAnsi" w:eastAsiaTheme="minorEastAsia" w:hAnsiTheme="minorHAnsi" w:cstheme="minorBidi"/>
          <w:noProof/>
          <w:sz w:val="22"/>
          <w:szCs w:val="28"/>
          <w:lang w:bidi="bn-IN"/>
        </w:rPr>
      </w:pPr>
      <w:hyperlink w:anchor="_Toc497255484" w:history="1">
        <w:r w:rsidR="004407DC" w:rsidRPr="004407DC">
          <w:rPr>
            <w:rStyle w:val="Hyperlink"/>
            <w:noProof/>
          </w:rPr>
          <w:t>2.3 ISO/IEC 15504</w:t>
        </w:r>
        <w:r w:rsidR="004407DC">
          <w:rPr>
            <w:noProof/>
            <w:webHidden/>
          </w:rPr>
          <w:tab/>
        </w:r>
      </w:hyperlink>
      <w:r w:rsidR="00F32841">
        <w:rPr>
          <w:noProof/>
        </w:rPr>
        <w:t>6</w:t>
      </w:r>
    </w:p>
    <w:p w:rsidR="004407DC" w:rsidRDefault="00D42837" w:rsidP="000D7757">
      <w:pPr>
        <w:pStyle w:val="TOC2"/>
        <w:spacing w:line="360" w:lineRule="auto"/>
        <w:rPr>
          <w:noProof/>
        </w:rPr>
      </w:pPr>
      <w:hyperlink w:anchor="_Toc497255484" w:history="1">
        <w:r w:rsidR="004407DC" w:rsidRPr="004407DC">
          <w:rPr>
            <w:rStyle w:val="Hyperlink"/>
            <w:noProof/>
          </w:rPr>
          <w:t>2.4 ITIL</w:t>
        </w:r>
        <w:r w:rsidR="004407DC">
          <w:rPr>
            <w:noProof/>
            <w:webHidden/>
          </w:rPr>
          <w:tab/>
        </w:r>
      </w:hyperlink>
      <w:r w:rsidR="00F32841">
        <w:rPr>
          <w:noProof/>
        </w:rPr>
        <w:t>6</w:t>
      </w:r>
    </w:p>
    <w:p w:rsidR="004407DC" w:rsidRDefault="00D42837" w:rsidP="000D7757">
      <w:pPr>
        <w:pStyle w:val="TOC2"/>
        <w:spacing w:line="360" w:lineRule="auto"/>
        <w:rPr>
          <w:rFonts w:asciiTheme="minorHAnsi" w:eastAsiaTheme="minorEastAsia" w:hAnsiTheme="minorHAnsi" w:cstheme="minorBidi"/>
          <w:noProof/>
          <w:sz w:val="22"/>
          <w:szCs w:val="28"/>
          <w:lang w:bidi="bn-IN"/>
        </w:rPr>
      </w:pPr>
      <w:hyperlink w:anchor="_Toc497255484" w:history="1">
        <w:r w:rsidR="004407DC" w:rsidRPr="004407DC">
          <w:rPr>
            <w:rStyle w:val="Hyperlink"/>
            <w:noProof/>
          </w:rPr>
          <w:t>2.5 Issues involving Process Improvement</w:t>
        </w:r>
        <w:r w:rsidR="004407DC">
          <w:rPr>
            <w:noProof/>
            <w:webHidden/>
          </w:rPr>
          <w:tab/>
        </w:r>
      </w:hyperlink>
      <w:r w:rsidR="004407DC">
        <w:rPr>
          <w:noProof/>
        </w:rPr>
        <w:t>7</w:t>
      </w:r>
    </w:p>
    <w:p w:rsidR="00623C61" w:rsidRDefault="00D42837" w:rsidP="000D7757">
      <w:pPr>
        <w:pStyle w:val="TOC1"/>
        <w:spacing w:line="360" w:lineRule="auto"/>
        <w:rPr>
          <w:noProof/>
        </w:rPr>
      </w:pPr>
      <w:hyperlink w:anchor="_Toc497255489" w:history="1">
        <w:r w:rsidR="00D32FD8" w:rsidRPr="00D32FD8">
          <w:rPr>
            <w:rStyle w:val="Hyperlink"/>
            <w:noProof/>
          </w:rPr>
          <w:t>Information Extraction</w:t>
        </w:r>
        <w:r w:rsidR="00623C61">
          <w:rPr>
            <w:noProof/>
            <w:webHidden/>
          </w:rPr>
          <w:tab/>
        </w:r>
      </w:hyperlink>
      <w:r w:rsidR="00F32841">
        <w:rPr>
          <w:noProof/>
        </w:rPr>
        <w:t>9</w:t>
      </w:r>
    </w:p>
    <w:p w:rsidR="00E14B34" w:rsidRDefault="00D42837" w:rsidP="000D7757">
      <w:pPr>
        <w:pStyle w:val="TOC1"/>
        <w:numPr>
          <w:ilvl w:val="0"/>
          <w:numId w:val="0"/>
        </w:numPr>
        <w:spacing w:line="360" w:lineRule="auto"/>
        <w:ind w:left="360"/>
        <w:rPr>
          <w:noProof/>
        </w:rPr>
      </w:pPr>
      <w:hyperlink w:anchor="_Toc497255484" w:history="1">
        <w:r w:rsidR="00030C46" w:rsidRPr="00030C46">
          <w:rPr>
            <w:rStyle w:val="Hyperlink"/>
            <w:noProof/>
          </w:rPr>
          <w:t>3.1 Project User Story</w:t>
        </w:r>
        <w:r w:rsidR="00E14B34">
          <w:rPr>
            <w:noProof/>
            <w:webHidden/>
          </w:rPr>
          <w:tab/>
        </w:r>
      </w:hyperlink>
      <w:r w:rsidR="00F32841">
        <w:rPr>
          <w:noProof/>
        </w:rPr>
        <w:t>9</w:t>
      </w:r>
    </w:p>
    <w:p w:rsidR="00E14B34" w:rsidRDefault="00D42837" w:rsidP="000D7757">
      <w:pPr>
        <w:pStyle w:val="TOC1"/>
        <w:numPr>
          <w:ilvl w:val="0"/>
          <w:numId w:val="0"/>
        </w:numPr>
        <w:spacing w:line="360" w:lineRule="auto"/>
        <w:ind w:left="360"/>
        <w:rPr>
          <w:rFonts w:asciiTheme="minorHAnsi" w:eastAsiaTheme="minorEastAsia" w:hAnsiTheme="minorHAnsi" w:cstheme="minorBidi"/>
          <w:noProof/>
          <w:sz w:val="22"/>
          <w:szCs w:val="28"/>
          <w:lang w:bidi="bn-IN"/>
        </w:rPr>
      </w:pPr>
      <w:hyperlink w:anchor="_Toc497255484" w:history="1">
        <w:r w:rsidR="00030C46" w:rsidRPr="00030C46">
          <w:rPr>
            <w:rStyle w:val="Hyperlink"/>
            <w:noProof/>
          </w:rPr>
          <w:t>3.2 Project Management</w:t>
        </w:r>
        <w:r w:rsidR="00E14B34">
          <w:rPr>
            <w:noProof/>
            <w:webHidden/>
          </w:rPr>
          <w:tab/>
        </w:r>
      </w:hyperlink>
      <w:r w:rsidR="00F32841">
        <w:rPr>
          <w:noProof/>
        </w:rPr>
        <w:t>9</w:t>
      </w:r>
    </w:p>
    <w:p w:rsidR="00E14B34" w:rsidRDefault="00D42837" w:rsidP="000D7757">
      <w:pPr>
        <w:pStyle w:val="TOC1"/>
        <w:numPr>
          <w:ilvl w:val="0"/>
          <w:numId w:val="0"/>
        </w:numPr>
        <w:spacing w:line="360" w:lineRule="auto"/>
        <w:ind w:left="360"/>
        <w:rPr>
          <w:rFonts w:asciiTheme="minorHAnsi" w:eastAsiaTheme="minorEastAsia" w:hAnsiTheme="minorHAnsi" w:cstheme="minorBidi"/>
          <w:noProof/>
          <w:sz w:val="22"/>
          <w:szCs w:val="28"/>
          <w:lang w:bidi="bn-IN"/>
        </w:rPr>
      </w:pPr>
      <w:hyperlink w:anchor="_Toc497255484" w:history="1">
        <w:r w:rsidR="00030C46" w:rsidRPr="00030C46">
          <w:rPr>
            <w:rStyle w:val="Hyperlink"/>
            <w:noProof/>
          </w:rPr>
          <w:t>3.3 Analysis Phase</w:t>
        </w:r>
        <w:r w:rsidR="00E14B34">
          <w:rPr>
            <w:noProof/>
            <w:webHidden/>
          </w:rPr>
          <w:tab/>
        </w:r>
      </w:hyperlink>
      <w:r w:rsidR="00F32841">
        <w:rPr>
          <w:noProof/>
        </w:rPr>
        <w:t>9</w:t>
      </w:r>
    </w:p>
    <w:p w:rsidR="00E14B34" w:rsidRDefault="00D42837" w:rsidP="000D7757">
      <w:pPr>
        <w:pStyle w:val="TOC1"/>
        <w:numPr>
          <w:ilvl w:val="0"/>
          <w:numId w:val="0"/>
        </w:numPr>
        <w:spacing w:line="360" w:lineRule="auto"/>
        <w:ind w:left="360"/>
        <w:rPr>
          <w:noProof/>
        </w:rPr>
      </w:pPr>
      <w:hyperlink w:anchor="_Toc497255484" w:history="1">
        <w:r w:rsidR="00030C46" w:rsidRPr="00030C46">
          <w:rPr>
            <w:rStyle w:val="Hyperlink"/>
            <w:noProof/>
          </w:rPr>
          <w:t>3.4 Design Phase</w:t>
        </w:r>
        <w:r w:rsidR="00E14B34">
          <w:rPr>
            <w:noProof/>
            <w:webHidden/>
          </w:rPr>
          <w:tab/>
        </w:r>
      </w:hyperlink>
      <w:r w:rsidR="00F32841">
        <w:rPr>
          <w:noProof/>
        </w:rPr>
        <w:t>10</w:t>
      </w:r>
    </w:p>
    <w:p w:rsidR="00E14B34" w:rsidRDefault="00D42837" w:rsidP="000D7757">
      <w:pPr>
        <w:pStyle w:val="TOC1"/>
        <w:numPr>
          <w:ilvl w:val="0"/>
          <w:numId w:val="0"/>
        </w:numPr>
        <w:spacing w:line="360" w:lineRule="auto"/>
        <w:ind w:left="360"/>
        <w:rPr>
          <w:noProof/>
        </w:rPr>
      </w:pPr>
      <w:hyperlink w:anchor="_Toc497255484" w:history="1">
        <w:r w:rsidR="00030C46" w:rsidRPr="00030C46">
          <w:rPr>
            <w:rStyle w:val="Hyperlink"/>
            <w:noProof/>
          </w:rPr>
          <w:t>3.5 Coding Phase</w:t>
        </w:r>
        <w:r w:rsidR="00E14B34">
          <w:rPr>
            <w:noProof/>
            <w:webHidden/>
          </w:rPr>
          <w:tab/>
        </w:r>
      </w:hyperlink>
      <w:r w:rsidR="00F32841">
        <w:rPr>
          <w:noProof/>
        </w:rPr>
        <w:t>10</w:t>
      </w:r>
    </w:p>
    <w:p w:rsidR="00030C46" w:rsidRDefault="00D42837" w:rsidP="000D7757">
      <w:pPr>
        <w:pStyle w:val="TOC1"/>
        <w:numPr>
          <w:ilvl w:val="0"/>
          <w:numId w:val="0"/>
        </w:numPr>
        <w:spacing w:line="360" w:lineRule="auto"/>
        <w:ind w:left="360"/>
        <w:rPr>
          <w:noProof/>
        </w:rPr>
      </w:pPr>
      <w:hyperlink w:anchor="_Toc497255484" w:history="1">
        <w:r w:rsidR="00030C46" w:rsidRPr="00030C46">
          <w:rPr>
            <w:rStyle w:val="Hyperlink"/>
            <w:noProof/>
          </w:rPr>
          <w:t>3.6 Testing</w:t>
        </w:r>
        <w:r w:rsidR="00030C46">
          <w:rPr>
            <w:noProof/>
            <w:webHidden/>
          </w:rPr>
          <w:tab/>
        </w:r>
      </w:hyperlink>
      <w:r w:rsidR="00F32841">
        <w:rPr>
          <w:noProof/>
        </w:rPr>
        <w:t>10</w:t>
      </w:r>
    </w:p>
    <w:p w:rsidR="00030C46" w:rsidRDefault="00D42837" w:rsidP="000D7757">
      <w:pPr>
        <w:pStyle w:val="TOC1"/>
        <w:numPr>
          <w:ilvl w:val="0"/>
          <w:numId w:val="0"/>
        </w:numPr>
        <w:spacing w:line="360" w:lineRule="auto"/>
        <w:ind w:left="360"/>
        <w:rPr>
          <w:rFonts w:asciiTheme="minorHAnsi" w:eastAsiaTheme="minorEastAsia" w:hAnsiTheme="minorHAnsi" w:cstheme="minorBidi"/>
          <w:noProof/>
          <w:sz w:val="22"/>
          <w:szCs w:val="28"/>
          <w:lang w:bidi="bn-IN"/>
        </w:rPr>
      </w:pPr>
      <w:hyperlink w:anchor="_Toc497255484" w:history="1">
        <w:r w:rsidR="00030C46" w:rsidRPr="00030C46">
          <w:rPr>
            <w:rStyle w:val="Hyperlink"/>
            <w:noProof/>
          </w:rPr>
          <w:t>3.7 Lesson Learn of this project</w:t>
        </w:r>
        <w:r w:rsidR="00030C46">
          <w:rPr>
            <w:noProof/>
            <w:webHidden/>
          </w:rPr>
          <w:tab/>
        </w:r>
      </w:hyperlink>
      <w:r w:rsidR="00F32841">
        <w:rPr>
          <w:noProof/>
        </w:rPr>
        <w:t>10</w:t>
      </w:r>
    </w:p>
    <w:p w:rsidR="00623C61" w:rsidRDefault="00D42837" w:rsidP="000D7757">
      <w:pPr>
        <w:pStyle w:val="TOC1"/>
        <w:spacing w:line="360" w:lineRule="auto"/>
        <w:rPr>
          <w:noProof/>
        </w:rPr>
      </w:pPr>
      <w:hyperlink w:anchor="_Toc497255490" w:history="1">
        <w:r w:rsidR="00504F3F" w:rsidRPr="00504F3F">
          <w:t>Research Methodology</w:t>
        </w:r>
        <w:r w:rsidR="00623C61">
          <w:rPr>
            <w:noProof/>
            <w:webHidden/>
          </w:rPr>
          <w:tab/>
        </w:r>
      </w:hyperlink>
      <w:r w:rsidR="00890D9D">
        <w:rPr>
          <w:noProof/>
        </w:rPr>
        <w:t>11</w:t>
      </w:r>
    </w:p>
    <w:p w:rsidR="00DE2EDA" w:rsidRDefault="00890D9D" w:rsidP="00890D9D">
      <w:pPr>
        <w:pStyle w:val="TOC1"/>
        <w:rPr>
          <w:noProof/>
        </w:rPr>
      </w:pPr>
      <w:r w:rsidRPr="00890D9D">
        <w:t xml:space="preserve">Assessment Findings </w:t>
      </w:r>
      <w:hyperlink w:anchor="_Toc497255489" w:history="1">
        <w:r w:rsidR="00DE2EDA">
          <w:rPr>
            <w:noProof/>
            <w:webHidden/>
          </w:rPr>
          <w:tab/>
        </w:r>
      </w:hyperlink>
      <w:r w:rsidR="00282BFC">
        <w:rPr>
          <w:noProof/>
        </w:rPr>
        <w:t>1</w:t>
      </w:r>
      <w:r>
        <w:rPr>
          <w:noProof/>
        </w:rPr>
        <w:t>4</w:t>
      </w:r>
    </w:p>
    <w:p w:rsidR="00FB0628" w:rsidRDefault="00D42837" w:rsidP="00C57C55">
      <w:pPr>
        <w:pStyle w:val="TOC1"/>
        <w:rPr>
          <w:noProof/>
        </w:rPr>
      </w:pPr>
      <w:hyperlink w:anchor="_Toc497255489" w:history="1">
        <w:r w:rsidR="00C57C55" w:rsidRPr="00C57C55">
          <w:rPr>
            <w:rStyle w:val="Hyperlink"/>
            <w:noProof/>
          </w:rPr>
          <w:t xml:space="preserve">Over all </w:t>
        </w:r>
        <w:r w:rsidR="009468B4" w:rsidRPr="00C328F4">
          <w:t>precise</w:t>
        </w:r>
        <w:r w:rsidR="009468B4" w:rsidRPr="00C57C55">
          <w:rPr>
            <w:rStyle w:val="Hyperlink"/>
            <w:noProof/>
          </w:rPr>
          <w:t xml:space="preserve"> </w:t>
        </w:r>
        <w:r w:rsidR="00C57C55" w:rsidRPr="00C57C55">
          <w:rPr>
            <w:rStyle w:val="Hyperlink"/>
            <w:noProof/>
          </w:rPr>
          <w:t>evaluation of studies and discussion</w:t>
        </w:r>
        <w:r w:rsidR="00FB0628">
          <w:rPr>
            <w:noProof/>
            <w:webHidden/>
          </w:rPr>
          <w:tab/>
        </w:r>
      </w:hyperlink>
      <w:r w:rsidR="00075A28">
        <w:rPr>
          <w:noProof/>
        </w:rPr>
        <w:t>2</w:t>
      </w:r>
      <w:r w:rsidR="00890D9D">
        <w:rPr>
          <w:noProof/>
        </w:rPr>
        <w:t>1</w:t>
      </w:r>
    </w:p>
    <w:p w:rsidR="00FB0628" w:rsidRDefault="00D42837" w:rsidP="000D7757">
      <w:pPr>
        <w:pStyle w:val="TOC1"/>
        <w:numPr>
          <w:ilvl w:val="0"/>
          <w:numId w:val="0"/>
        </w:numPr>
        <w:spacing w:line="360" w:lineRule="auto"/>
        <w:ind w:left="360"/>
        <w:rPr>
          <w:noProof/>
        </w:rPr>
      </w:pPr>
      <w:hyperlink w:anchor="_Toc497255484" w:history="1">
        <w:r w:rsidR="00890D9D">
          <w:t>6</w:t>
        </w:r>
        <w:r w:rsidR="00FB0628" w:rsidRPr="00FB0628">
          <w:t>.1 Summary Result of Case study</w:t>
        </w:r>
        <w:r w:rsidR="00FB0628">
          <w:rPr>
            <w:noProof/>
            <w:webHidden/>
          </w:rPr>
          <w:tab/>
        </w:r>
      </w:hyperlink>
      <w:r w:rsidR="00075A28">
        <w:rPr>
          <w:noProof/>
        </w:rPr>
        <w:t>2</w:t>
      </w:r>
      <w:r w:rsidR="00890D9D">
        <w:rPr>
          <w:noProof/>
        </w:rPr>
        <w:t>1</w:t>
      </w:r>
    </w:p>
    <w:p w:rsidR="00FB0628" w:rsidRDefault="00D42837" w:rsidP="000D7757">
      <w:pPr>
        <w:pStyle w:val="TOC1"/>
        <w:numPr>
          <w:ilvl w:val="0"/>
          <w:numId w:val="0"/>
        </w:numPr>
        <w:spacing w:line="360" w:lineRule="auto"/>
        <w:ind w:left="360"/>
        <w:rPr>
          <w:rFonts w:asciiTheme="minorHAnsi" w:eastAsiaTheme="minorEastAsia" w:hAnsiTheme="minorHAnsi" w:cstheme="minorBidi"/>
          <w:noProof/>
          <w:sz w:val="22"/>
          <w:szCs w:val="28"/>
          <w:lang w:bidi="bn-IN"/>
        </w:rPr>
      </w:pPr>
      <w:hyperlink w:anchor="_Toc497255484" w:history="1">
        <w:r w:rsidR="00890D9D">
          <w:rPr>
            <w:rStyle w:val="Hyperlink"/>
            <w:noProof/>
          </w:rPr>
          <w:t>6</w:t>
        </w:r>
        <w:r w:rsidR="00FB0628" w:rsidRPr="00FB0628">
          <w:rPr>
            <w:rStyle w:val="Hyperlink"/>
            <w:noProof/>
          </w:rPr>
          <w:t xml:space="preserve">.2 </w:t>
        </w:r>
        <w:r w:rsidR="00503A50">
          <w:rPr>
            <w:rStyle w:val="Hyperlink"/>
            <w:noProof/>
          </w:rPr>
          <w:t>W</w:t>
        </w:r>
        <w:r w:rsidR="00C31493" w:rsidRPr="00C31493">
          <w:rPr>
            <w:rStyle w:val="Hyperlink"/>
            <w:noProof/>
          </w:rPr>
          <w:t>eak point that impede project or reason for risk</w:t>
        </w:r>
        <w:r w:rsidR="00FB0628">
          <w:rPr>
            <w:noProof/>
            <w:webHidden/>
          </w:rPr>
          <w:tab/>
        </w:r>
      </w:hyperlink>
      <w:r w:rsidR="00075A28">
        <w:rPr>
          <w:noProof/>
        </w:rPr>
        <w:t>2</w:t>
      </w:r>
      <w:r w:rsidR="00890D9D">
        <w:rPr>
          <w:noProof/>
        </w:rPr>
        <w:t>1</w:t>
      </w:r>
    </w:p>
    <w:p w:rsidR="00623C61" w:rsidRDefault="00D42837" w:rsidP="000D7757">
      <w:pPr>
        <w:pStyle w:val="TOC1"/>
        <w:spacing w:line="360" w:lineRule="auto"/>
        <w:rPr>
          <w:rFonts w:asciiTheme="minorHAnsi" w:eastAsiaTheme="minorEastAsia" w:hAnsiTheme="minorHAnsi" w:cstheme="minorBidi"/>
          <w:noProof/>
          <w:sz w:val="22"/>
          <w:szCs w:val="28"/>
          <w:lang w:bidi="bn-IN"/>
        </w:rPr>
      </w:pPr>
      <w:hyperlink w:anchor="_Toc497255492" w:history="1">
        <w:r w:rsidR="00F4791C" w:rsidRPr="00F4791C">
          <w:rPr>
            <w:rStyle w:val="Hyperlink"/>
            <w:noProof/>
          </w:rPr>
          <w:t>Conclusion</w:t>
        </w:r>
        <w:r w:rsidR="00623C61">
          <w:rPr>
            <w:noProof/>
            <w:webHidden/>
          </w:rPr>
          <w:tab/>
        </w:r>
        <w:r w:rsidR="00F4791C">
          <w:rPr>
            <w:noProof/>
            <w:webHidden/>
          </w:rPr>
          <w:t>2</w:t>
        </w:r>
        <w:r w:rsidR="004B5BCF">
          <w:rPr>
            <w:noProof/>
            <w:webHidden/>
          </w:rPr>
          <w:t>3</w:t>
        </w:r>
      </w:hyperlink>
    </w:p>
    <w:p w:rsidR="00623C61" w:rsidRDefault="00D42837" w:rsidP="000D7757">
      <w:pPr>
        <w:pStyle w:val="TOC1"/>
        <w:spacing w:line="360" w:lineRule="auto"/>
        <w:rPr>
          <w:rFonts w:asciiTheme="minorHAnsi" w:eastAsiaTheme="minorEastAsia" w:hAnsiTheme="minorHAnsi" w:cstheme="minorBidi"/>
          <w:noProof/>
          <w:sz w:val="22"/>
          <w:szCs w:val="28"/>
          <w:lang w:bidi="bn-IN"/>
        </w:rPr>
      </w:pPr>
      <w:hyperlink w:anchor="_Toc497255493" w:history="1">
        <w:r w:rsidR="00E343F0" w:rsidRPr="00E343F0">
          <w:rPr>
            <w:rStyle w:val="Hyperlink"/>
            <w:noProof/>
          </w:rPr>
          <w:t>References</w:t>
        </w:r>
        <w:r w:rsidR="00623C61">
          <w:rPr>
            <w:noProof/>
            <w:webHidden/>
          </w:rPr>
          <w:tab/>
        </w:r>
        <w:r w:rsidR="004B5BCF">
          <w:rPr>
            <w:noProof/>
            <w:webHidden/>
          </w:rPr>
          <w:t>25</w:t>
        </w:r>
      </w:hyperlink>
    </w:p>
    <w:p w:rsidR="00FA158C" w:rsidRDefault="00EA531F" w:rsidP="000D7757">
      <w:pPr>
        <w:pStyle w:val="TOC1"/>
        <w:numPr>
          <w:ilvl w:val="0"/>
          <w:numId w:val="0"/>
        </w:numPr>
        <w:spacing w:line="360" w:lineRule="auto"/>
      </w:pPr>
      <w:r>
        <w:fldChar w:fldCharType="end"/>
      </w:r>
      <w:bookmarkStart w:id="0" w:name="_Toc360787099"/>
    </w:p>
    <w:p w:rsidR="001E1AD7" w:rsidRDefault="001E1AD7" w:rsidP="001E1AD7"/>
    <w:p w:rsidR="001E1AD7" w:rsidRDefault="001E1AD7" w:rsidP="001E1AD7"/>
    <w:p w:rsidR="0090104E" w:rsidRDefault="0090104E" w:rsidP="001E1AD7"/>
    <w:p w:rsidR="0090104E" w:rsidRDefault="0090104E" w:rsidP="001E1AD7"/>
    <w:p w:rsidR="0090104E" w:rsidRDefault="0090104E" w:rsidP="001E1AD7"/>
    <w:p w:rsidR="0090104E" w:rsidRDefault="0090104E" w:rsidP="001E1AD7"/>
    <w:p w:rsidR="001E1AD7" w:rsidRDefault="001E1AD7" w:rsidP="001E1AD7"/>
    <w:p w:rsidR="001E1AD7" w:rsidRDefault="001E1AD7" w:rsidP="001E1AD7"/>
    <w:p w:rsidR="001E1AD7" w:rsidRPr="001E1AD7" w:rsidRDefault="001E1AD7" w:rsidP="001E1AD7"/>
    <w:p w:rsidR="00B853C4" w:rsidRPr="0003772F" w:rsidRDefault="00B853C4" w:rsidP="000D7757">
      <w:pPr>
        <w:pStyle w:val="Heading2"/>
      </w:pPr>
      <w:bookmarkStart w:id="1" w:name="_Toc497255480"/>
      <w:r w:rsidRPr="0003772F">
        <w:lastRenderedPageBreak/>
        <w:t>LIST OF TABLES</w:t>
      </w:r>
      <w:bookmarkEnd w:id="0"/>
      <w:bookmarkEnd w:id="1"/>
    </w:p>
    <w:p w:rsidR="00E434C2" w:rsidRPr="0003772F" w:rsidRDefault="00E434C2" w:rsidP="000D7757">
      <w:pPr>
        <w:spacing w:line="360" w:lineRule="auto"/>
      </w:pPr>
    </w:p>
    <w:p w:rsidR="00623C61" w:rsidRDefault="00EA531F" w:rsidP="000D7757">
      <w:pPr>
        <w:pStyle w:val="TableofFigures"/>
        <w:tabs>
          <w:tab w:val="right" w:leader="dot" w:pos="8643"/>
        </w:tabs>
        <w:spacing w:after="120" w:line="360" w:lineRule="auto"/>
        <w:rPr>
          <w:rFonts w:asciiTheme="minorHAnsi" w:eastAsiaTheme="minorEastAsia" w:hAnsiTheme="minorHAnsi" w:cstheme="minorBidi"/>
          <w:noProof/>
          <w:sz w:val="22"/>
          <w:szCs w:val="28"/>
          <w:lang w:bidi="bn-IN"/>
        </w:rPr>
      </w:pPr>
      <w:r>
        <w:fldChar w:fldCharType="begin"/>
      </w:r>
      <w:r w:rsidR="00ED1AB6">
        <w:instrText xml:space="preserve"> TOC \h \z \c "Table" </w:instrText>
      </w:r>
      <w:r>
        <w:fldChar w:fldCharType="separate"/>
      </w:r>
      <w:hyperlink w:anchor="_Toc497255494" w:history="1">
        <w:r w:rsidR="00DC65EE" w:rsidRPr="00DC65EE">
          <w:rPr>
            <w:rStyle w:val="Hyperlink"/>
            <w:noProof/>
          </w:rPr>
          <w:t xml:space="preserve">Table 1: Showing Process Area and Practice – Organization and Project Level </w:t>
        </w:r>
        <w:r w:rsidR="00623C61">
          <w:rPr>
            <w:noProof/>
            <w:webHidden/>
          </w:rPr>
          <w:tab/>
        </w:r>
      </w:hyperlink>
      <w:r w:rsidR="0090104E">
        <w:rPr>
          <w:noProof/>
        </w:rPr>
        <w:t>5</w:t>
      </w:r>
    </w:p>
    <w:p w:rsidR="00623C61" w:rsidRDefault="00D42837" w:rsidP="000D7757">
      <w:pPr>
        <w:pStyle w:val="TableofFigures"/>
        <w:tabs>
          <w:tab w:val="right" w:leader="dot" w:pos="8643"/>
        </w:tabs>
        <w:spacing w:after="120" w:line="360" w:lineRule="auto"/>
        <w:rPr>
          <w:noProof/>
        </w:rPr>
      </w:pPr>
      <w:hyperlink w:anchor="_Toc497255495" w:history="1">
        <w:r w:rsidR="00B524D0" w:rsidRPr="00B524D0">
          <w:rPr>
            <w:rStyle w:val="Hyperlink"/>
            <w:noProof/>
          </w:rPr>
          <w:t xml:space="preserve">Table 2: </w:t>
        </w:r>
        <w:r w:rsidR="00581AF0" w:rsidRPr="00581AF0">
          <w:rPr>
            <w:rStyle w:val="Hyperlink"/>
            <w:noProof/>
          </w:rPr>
          <w:t>PMI consciousness on mission control and Requirement Management</w:t>
        </w:r>
        <w:r w:rsidR="00623C61">
          <w:rPr>
            <w:noProof/>
            <w:webHidden/>
          </w:rPr>
          <w:tab/>
        </w:r>
        <w:r w:rsidR="00D66074">
          <w:rPr>
            <w:noProof/>
            <w:webHidden/>
          </w:rPr>
          <w:t>1</w:t>
        </w:r>
        <w:r w:rsidR="0090104E">
          <w:rPr>
            <w:noProof/>
            <w:webHidden/>
          </w:rPr>
          <w:t>4</w:t>
        </w:r>
      </w:hyperlink>
    </w:p>
    <w:p w:rsidR="00B524D0" w:rsidRDefault="00B524D0" w:rsidP="000D7757">
      <w:pPr>
        <w:pStyle w:val="TableofFigures"/>
        <w:tabs>
          <w:tab w:val="right" w:leader="dot" w:pos="8643"/>
        </w:tabs>
        <w:spacing w:after="120" w:line="360" w:lineRule="auto"/>
        <w:rPr>
          <w:rFonts w:asciiTheme="minorHAnsi" w:eastAsiaTheme="minorEastAsia" w:hAnsiTheme="minorHAnsi" w:cstheme="minorBidi"/>
          <w:noProof/>
          <w:sz w:val="22"/>
          <w:szCs w:val="28"/>
          <w:lang w:bidi="bn-IN"/>
        </w:rPr>
      </w:pPr>
      <w:r>
        <w:fldChar w:fldCharType="begin"/>
      </w:r>
      <w:r>
        <w:instrText xml:space="preserve"> TOC \h \z \c "Table" </w:instrText>
      </w:r>
      <w:r>
        <w:fldChar w:fldCharType="separate"/>
      </w:r>
      <w:hyperlink w:anchor="_Toc497255494" w:history="1">
        <w:r w:rsidRPr="00B524D0">
          <w:rPr>
            <w:rStyle w:val="Hyperlink"/>
            <w:noProof/>
          </w:rPr>
          <w:t>Table 3: PMI Focus on Coding Phase</w:t>
        </w:r>
        <w:r w:rsidRPr="00DC65EE">
          <w:rPr>
            <w:rStyle w:val="Hyperlink"/>
            <w:noProof/>
          </w:rPr>
          <w:t xml:space="preserve"> </w:t>
        </w:r>
        <w:r>
          <w:rPr>
            <w:noProof/>
            <w:webHidden/>
          </w:rPr>
          <w:tab/>
        </w:r>
      </w:hyperlink>
      <w:r w:rsidR="00D66074">
        <w:rPr>
          <w:noProof/>
        </w:rPr>
        <w:t>1</w:t>
      </w:r>
      <w:r w:rsidR="0090104E">
        <w:rPr>
          <w:noProof/>
        </w:rPr>
        <w:t>6</w:t>
      </w:r>
    </w:p>
    <w:p w:rsidR="00B524D0" w:rsidRDefault="00D42837" w:rsidP="000D7757">
      <w:pPr>
        <w:pStyle w:val="TableofFigures"/>
        <w:tabs>
          <w:tab w:val="right" w:leader="dot" w:pos="8643"/>
        </w:tabs>
        <w:spacing w:after="120" w:line="360" w:lineRule="auto"/>
        <w:rPr>
          <w:rFonts w:asciiTheme="minorHAnsi" w:eastAsiaTheme="minorEastAsia" w:hAnsiTheme="minorHAnsi" w:cstheme="minorBidi"/>
          <w:noProof/>
          <w:sz w:val="22"/>
          <w:szCs w:val="28"/>
          <w:lang w:bidi="bn-IN"/>
        </w:rPr>
      </w:pPr>
      <w:hyperlink w:anchor="_Toc497255495" w:history="1">
        <w:r w:rsidR="00B524D0" w:rsidRPr="00B524D0">
          <w:rPr>
            <w:rStyle w:val="Hyperlink"/>
            <w:noProof/>
          </w:rPr>
          <w:t>Table 4: PMI Focus on Quality and Testing Phase</w:t>
        </w:r>
        <w:r w:rsidR="00B524D0">
          <w:rPr>
            <w:noProof/>
            <w:webHidden/>
          </w:rPr>
          <w:tab/>
        </w:r>
      </w:hyperlink>
      <w:r w:rsidR="0090104E">
        <w:rPr>
          <w:noProof/>
        </w:rPr>
        <w:t>18</w:t>
      </w:r>
      <w:bookmarkStart w:id="2" w:name="_GoBack"/>
      <w:bookmarkEnd w:id="2"/>
    </w:p>
    <w:p w:rsidR="00B524D0" w:rsidRPr="00B524D0" w:rsidRDefault="00B524D0" w:rsidP="000D7757">
      <w:pPr>
        <w:spacing w:line="360" w:lineRule="auto"/>
        <w:rPr>
          <w:rFonts w:eastAsiaTheme="minorEastAsia"/>
        </w:rPr>
      </w:pPr>
      <w:r>
        <w:fldChar w:fldCharType="end"/>
      </w:r>
    </w:p>
    <w:p w:rsidR="007D3322" w:rsidRPr="0003772F" w:rsidRDefault="00EA531F" w:rsidP="000D7757">
      <w:pPr>
        <w:pStyle w:val="thesis-bodytext"/>
        <w:spacing w:before="0" w:after="120"/>
      </w:pPr>
      <w:r>
        <w:fldChar w:fldCharType="end"/>
      </w:r>
    </w:p>
    <w:p w:rsidR="00CD51C8" w:rsidRDefault="00CD51C8" w:rsidP="000D7757">
      <w:pPr>
        <w:spacing w:line="360" w:lineRule="auto"/>
        <w:rPr>
          <w:b/>
          <w:sz w:val="32"/>
        </w:rPr>
      </w:pPr>
      <w:r>
        <w:br w:type="page"/>
      </w:r>
    </w:p>
    <w:p w:rsidR="00B853C4" w:rsidRPr="0003772F" w:rsidRDefault="00B853C4" w:rsidP="000D7757">
      <w:pPr>
        <w:pStyle w:val="Heading2"/>
      </w:pPr>
      <w:bookmarkStart w:id="3" w:name="_Toc360787100"/>
      <w:bookmarkStart w:id="4" w:name="_Toc497255481"/>
      <w:r w:rsidRPr="0003772F">
        <w:lastRenderedPageBreak/>
        <w:t>LIST OF FIGURES</w:t>
      </w:r>
      <w:bookmarkEnd w:id="3"/>
      <w:bookmarkEnd w:id="4"/>
    </w:p>
    <w:p w:rsidR="009C7879" w:rsidRDefault="009C7879" w:rsidP="000D7757">
      <w:pPr>
        <w:spacing w:line="360" w:lineRule="auto"/>
      </w:pPr>
    </w:p>
    <w:p w:rsidR="00623C61" w:rsidRDefault="006536BE" w:rsidP="000D7757">
      <w:pPr>
        <w:pStyle w:val="TableofFigures"/>
        <w:tabs>
          <w:tab w:val="right" w:leader="dot" w:pos="8643"/>
        </w:tabs>
        <w:spacing w:after="120" w:line="360" w:lineRule="auto"/>
        <w:rPr>
          <w:rFonts w:asciiTheme="minorHAnsi" w:eastAsiaTheme="minorEastAsia" w:hAnsiTheme="minorHAnsi" w:cstheme="minorBidi"/>
          <w:noProof/>
          <w:sz w:val="22"/>
          <w:szCs w:val="28"/>
          <w:lang w:bidi="bn-IN"/>
        </w:rPr>
      </w:pPr>
      <w:r>
        <w:fldChar w:fldCharType="begin"/>
      </w:r>
      <w:r>
        <w:instrText xml:space="preserve"> TOC \h \z \c "Figure" </w:instrText>
      </w:r>
      <w:r>
        <w:fldChar w:fldCharType="separate"/>
      </w:r>
      <w:hyperlink w:anchor="_Toc497255507" w:history="1">
        <w:r w:rsidR="00397367" w:rsidRPr="00397367">
          <w:rPr>
            <w:rStyle w:val="Hyperlink"/>
            <w:noProof/>
          </w:rPr>
          <w:t>Figure 1: Likerts Scale Affirmation Types and Score</w:t>
        </w:r>
        <w:r w:rsidR="00623C61">
          <w:rPr>
            <w:noProof/>
            <w:webHidden/>
          </w:rPr>
          <w:tab/>
        </w:r>
      </w:hyperlink>
      <w:r w:rsidR="00397367">
        <w:rPr>
          <w:noProof/>
        </w:rPr>
        <w:t>1</w:t>
      </w:r>
      <w:r w:rsidR="0090104E">
        <w:rPr>
          <w:noProof/>
        </w:rPr>
        <w:t>2</w:t>
      </w:r>
    </w:p>
    <w:p w:rsidR="00265A36" w:rsidRDefault="006536BE" w:rsidP="000D7757">
      <w:pPr>
        <w:spacing w:after="120" w:line="360" w:lineRule="auto"/>
        <w:rPr>
          <w:b/>
        </w:rPr>
        <w:sectPr w:rsidR="00265A36" w:rsidSect="00E500ED">
          <w:footerReference w:type="default" r:id="rId11"/>
          <w:pgSz w:w="11907" w:h="16839" w:code="9"/>
          <w:pgMar w:top="1440" w:right="1440" w:bottom="1440" w:left="1814" w:header="720" w:footer="1066" w:gutter="0"/>
          <w:pgNumType w:fmt="lowerRoman" w:start="1"/>
          <w:cols w:space="720"/>
          <w:docGrid w:linePitch="360"/>
        </w:sectPr>
      </w:pPr>
      <w:r>
        <w:fldChar w:fldCharType="end"/>
      </w:r>
    </w:p>
    <w:p w:rsidR="00355A1C" w:rsidRPr="00107A8D" w:rsidRDefault="00CD51C8" w:rsidP="000D7757">
      <w:pPr>
        <w:pStyle w:val="Title"/>
        <w:spacing w:line="360" w:lineRule="auto"/>
      </w:pPr>
      <w:r w:rsidRPr="00107A8D">
        <w:lastRenderedPageBreak/>
        <w:t>Chapter</w:t>
      </w:r>
      <w:r w:rsidR="006C2FE2" w:rsidRPr="00107A8D">
        <w:t xml:space="preserve"> </w:t>
      </w:r>
      <w:r w:rsidR="00355A1C" w:rsidRPr="00107A8D">
        <w:t xml:space="preserve">1 </w:t>
      </w:r>
    </w:p>
    <w:p w:rsidR="00355A1C" w:rsidRPr="00CD51C8" w:rsidRDefault="00355A1C" w:rsidP="000D7757">
      <w:pPr>
        <w:pStyle w:val="Heading1"/>
        <w:spacing w:line="360" w:lineRule="auto"/>
      </w:pPr>
      <w:bookmarkStart w:id="5" w:name="_Toc360787101"/>
      <w:bookmarkStart w:id="6" w:name="_Toc497255482"/>
      <w:r w:rsidRPr="00CD51C8">
        <w:t>Introduction</w:t>
      </w:r>
      <w:bookmarkEnd w:id="5"/>
      <w:bookmarkEnd w:id="6"/>
    </w:p>
    <w:p w:rsidR="008F34BF" w:rsidRDefault="008F34BF" w:rsidP="000D7757">
      <w:pPr>
        <w:spacing w:line="360" w:lineRule="auto"/>
        <w:jc w:val="both"/>
        <w:rPr>
          <w:sz w:val="26"/>
          <w:szCs w:val="26"/>
        </w:rPr>
      </w:pPr>
      <w:r w:rsidRPr="008F34BF">
        <w:rPr>
          <w:sz w:val="26"/>
          <w:szCs w:val="26"/>
        </w:rPr>
        <w:t>These days, the software program Bangladesh</w:t>
      </w:r>
      <w:r w:rsidR="00087935">
        <w:rPr>
          <w:sz w:val="26"/>
          <w:szCs w:val="26"/>
        </w:rPr>
        <w:t>i companies</w:t>
      </w:r>
      <w:r w:rsidRPr="008F34BF">
        <w:rPr>
          <w:sz w:val="26"/>
          <w:szCs w:val="26"/>
        </w:rPr>
        <w:t xml:space="preserve"> </w:t>
      </w:r>
      <w:r w:rsidR="00087935" w:rsidRPr="00087935">
        <w:rPr>
          <w:sz w:val="26"/>
          <w:szCs w:val="26"/>
        </w:rPr>
        <w:t xml:space="preserve">act as </w:t>
      </w:r>
      <w:r w:rsidR="00302598" w:rsidRPr="008F34BF">
        <w:rPr>
          <w:sz w:val="26"/>
          <w:szCs w:val="26"/>
        </w:rPr>
        <w:t>an</w:t>
      </w:r>
      <w:r w:rsidRPr="008F34BF">
        <w:rPr>
          <w:sz w:val="26"/>
          <w:szCs w:val="26"/>
        </w:rPr>
        <w:t xml:space="preserve"> outstanding position in</w:t>
      </w:r>
      <w:r w:rsidR="00302598">
        <w:rPr>
          <w:sz w:val="26"/>
          <w:szCs w:val="26"/>
        </w:rPr>
        <w:t xml:space="preserve">side economic system. </w:t>
      </w:r>
      <w:r w:rsidR="00087935">
        <w:rPr>
          <w:sz w:val="26"/>
          <w:szCs w:val="26"/>
        </w:rPr>
        <w:t>More then</w:t>
      </w:r>
      <w:r w:rsidR="00302598">
        <w:rPr>
          <w:sz w:val="26"/>
          <w:szCs w:val="26"/>
        </w:rPr>
        <w:t xml:space="preserve"> 6</w:t>
      </w:r>
      <w:r w:rsidRPr="008F34BF">
        <w:rPr>
          <w:sz w:val="26"/>
          <w:szCs w:val="26"/>
        </w:rPr>
        <w:t xml:space="preserve">0,000+ IT </w:t>
      </w:r>
      <w:r w:rsidR="00087935" w:rsidRPr="00087935">
        <w:rPr>
          <w:sz w:val="26"/>
          <w:szCs w:val="26"/>
        </w:rPr>
        <w:t xml:space="preserve">technologists </w:t>
      </w:r>
      <w:r w:rsidRPr="008F34BF">
        <w:rPr>
          <w:sz w:val="26"/>
          <w:szCs w:val="26"/>
        </w:rPr>
        <w:t xml:space="preserve">are </w:t>
      </w:r>
      <w:r w:rsidR="00087935" w:rsidRPr="00087935">
        <w:rPr>
          <w:sz w:val="26"/>
          <w:szCs w:val="26"/>
        </w:rPr>
        <w:t xml:space="preserve">acting </w:t>
      </w:r>
      <w:r w:rsidRPr="008F34BF">
        <w:rPr>
          <w:sz w:val="26"/>
          <w:szCs w:val="26"/>
        </w:rPr>
        <w:t xml:space="preserve">in </w:t>
      </w:r>
      <w:r w:rsidR="00087935">
        <w:rPr>
          <w:sz w:val="26"/>
          <w:szCs w:val="26"/>
        </w:rPr>
        <w:t>more then</w:t>
      </w:r>
      <w:r w:rsidRPr="008F34BF">
        <w:rPr>
          <w:sz w:val="26"/>
          <w:szCs w:val="26"/>
        </w:rPr>
        <w:t xml:space="preserve"> </w:t>
      </w:r>
      <w:r w:rsidR="00302598">
        <w:rPr>
          <w:sz w:val="26"/>
          <w:szCs w:val="26"/>
        </w:rPr>
        <w:t>2</w:t>
      </w:r>
      <w:r w:rsidR="00087935">
        <w:rPr>
          <w:sz w:val="26"/>
          <w:szCs w:val="26"/>
        </w:rPr>
        <w:t>5</w:t>
      </w:r>
      <w:r w:rsidRPr="008F34BF">
        <w:rPr>
          <w:sz w:val="26"/>
          <w:szCs w:val="26"/>
        </w:rPr>
        <w:t xml:space="preserve">00+ software program </w:t>
      </w:r>
      <w:r w:rsidR="00087935">
        <w:rPr>
          <w:sz w:val="26"/>
          <w:szCs w:val="26"/>
        </w:rPr>
        <w:t>with</w:t>
      </w:r>
      <w:r w:rsidRPr="008F34BF">
        <w:rPr>
          <w:sz w:val="26"/>
          <w:szCs w:val="26"/>
        </w:rPr>
        <w:t xml:space="preserve"> IT provider organizations </w:t>
      </w:r>
      <w:r w:rsidR="00145597" w:rsidRPr="00145597">
        <w:rPr>
          <w:sz w:val="26"/>
          <w:szCs w:val="26"/>
        </w:rPr>
        <w:t xml:space="preserve">approximately </w:t>
      </w:r>
      <w:r w:rsidR="00302598">
        <w:rPr>
          <w:sz w:val="26"/>
          <w:szCs w:val="26"/>
        </w:rPr>
        <w:t>2</w:t>
      </w:r>
      <w:r w:rsidRPr="008F34BF">
        <w:rPr>
          <w:sz w:val="26"/>
          <w:szCs w:val="26"/>
        </w:rPr>
        <w:t xml:space="preserve">50 of </w:t>
      </w:r>
      <w:r w:rsidR="00145597">
        <w:rPr>
          <w:sz w:val="26"/>
          <w:szCs w:val="26"/>
        </w:rPr>
        <w:t>those</w:t>
      </w:r>
      <w:r w:rsidRPr="008F34BF">
        <w:rPr>
          <w:sz w:val="26"/>
          <w:szCs w:val="26"/>
        </w:rPr>
        <w:t xml:space="preserve"> </w:t>
      </w:r>
      <w:r w:rsidR="00302598">
        <w:rPr>
          <w:sz w:val="26"/>
          <w:szCs w:val="26"/>
        </w:rPr>
        <w:t>company</w:t>
      </w:r>
      <w:r w:rsidRPr="008F34BF">
        <w:rPr>
          <w:sz w:val="26"/>
          <w:szCs w:val="26"/>
        </w:rPr>
        <w:t xml:space="preserve"> are </w:t>
      </w:r>
      <w:r w:rsidR="00145597" w:rsidRPr="00145597">
        <w:rPr>
          <w:sz w:val="26"/>
          <w:szCs w:val="26"/>
        </w:rPr>
        <w:t xml:space="preserve">differentiated functioning </w:t>
      </w:r>
      <w:r w:rsidRPr="008F34BF">
        <w:rPr>
          <w:sz w:val="26"/>
          <w:szCs w:val="26"/>
        </w:rPr>
        <w:t>remote places customers</w:t>
      </w:r>
      <w:r>
        <w:rPr>
          <w:sz w:val="26"/>
          <w:szCs w:val="26"/>
        </w:rPr>
        <w:t>.</w:t>
      </w:r>
      <w:r w:rsidRPr="004A1C3A">
        <w:rPr>
          <w:sz w:val="26"/>
          <w:szCs w:val="26"/>
        </w:rPr>
        <w:t xml:space="preserve"> [</w:t>
      </w:r>
      <w:r>
        <w:rPr>
          <w:sz w:val="26"/>
          <w:szCs w:val="26"/>
        </w:rPr>
        <w:t xml:space="preserve">1] </w:t>
      </w:r>
    </w:p>
    <w:p w:rsidR="008F34BF" w:rsidRDefault="008F34BF" w:rsidP="000D7757">
      <w:pPr>
        <w:spacing w:line="360" w:lineRule="auto"/>
        <w:jc w:val="both"/>
        <w:rPr>
          <w:sz w:val="26"/>
          <w:szCs w:val="26"/>
        </w:rPr>
      </w:pPr>
    </w:p>
    <w:p w:rsidR="0018577D" w:rsidRPr="004A1C3A" w:rsidRDefault="00145597" w:rsidP="000D7757">
      <w:pPr>
        <w:spacing w:line="360" w:lineRule="auto"/>
        <w:jc w:val="both"/>
        <w:rPr>
          <w:sz w:val="26"/>
          <w:szCs w:val="26"/>
        </w:rPr>
      </w:pPr>
      <w:r>
        <w:rPr>
          <w:sz w:val="26"/>
          <w:szCs w:val="26"/>
        </w:rPr>
        <w:t>Those</w:t>
      </w:r>
      <w:r w:rsidR="008F34BF" w:rsidRPr="008F34BF">
        <w:rPr>
          <w:sz w:val="26"/>
          <w:szCs w:val="26"/>
        </w:rPr>
        <w:t xml:space="preserve"> are some other </w:t>
      </w:r>
      <w:r>
        <w:rPr>
          <w:sz w:val="26"/>
          <w:szCs w:val="26"/>
        </w:rPr>
        <w:t>some</w:t>
      </w:r>
      <w:r w:rsidR="008F34BF" w:rsidRPr="008F34BF">
        <w:rPr>
          <w:sz w:val="26"/>
          <w:szCs w:val="26"/>
        </w:rPr>
        <w:t xml:space="preserve"> masses </w:t>
      </w:r>
      <w:r w:rsidRPr="00145597">
        <w:rPr>
          <w:sz w:val="26"/>
          <w:szCs w:val="26"/>
        </w:rPr>
        <w:t xml:space="preserve">unlisted </w:t>
      </w:r>
      <w:r w:rsidR="00E03829">
        <w:rPr>
          <w:sz w:val="26"/>
          <w:szCs w:val="26"/>
        </w:rPr>
        <w:t xml:space="preserve">medium and </w:t>
      </w:r>
      <w:r w:rsidR="008F34BF" w:rsidRPr="008F34BF">
        <w:rPr>
          <w:sz w:val="26"/>
          <w:szCs w:val="26"/>
        </w:rPr>
        <w:t xml:space="preserve">small domestic-primarily </w:t>
      </w:r>
      <w:r w:rsidRPr="00145597">
        <w:rPr>
          <w:sz w:val="26"/>
          <w:szCs w:val="26"/>
        </w:rPr>
        <w:t xml:space="preserve">founded </w:t>
      </w:r>
      <w:r w:rsidR="008F34BF" w:rsidRPr="008F34BF">
        <w:rPr>
          <w:sz w:val="26"/>
          <w:szCs w:val="26"/>
        </w:rPr>
        <w:t xml:space="preserve">software and IT </w:t>
      </w:r>
      <w:r w:rsidRPr="00145597">
        <w:rPr>
          <w:sz w:val="26"/>
          <w:szCs w:val="26"/>
        </w:rPr>
        <w:t xml:space="preserve">hazards acting </w:t>
      </w:r>
      <w:r w:rsidR="008F34BF" w:rsidRPr="008F34BF">
        <w:rPr>
          <w:sz w:val="26"/>
          <w:szCs w:val="26"/>
        </w:rPr>
        <w:t xml:space="preserve">commercial enterprise </w:t>
      </w:r>
      <w:r w:rsidR="00373DBD">
        <w:rPr>
          <w:sz w:val="26"/>
          <w:szCs w:val="26"/>
        </w:rPr>
        <w:t>some</w:t>
      </w:r>
      <w:r w:rsidR="008F34BF" w:rsidRPr="008F34BF">
        <w:rPr>
          <w:sz w:val="26"/>
          <w:szCs w:val="26"/>
        </w:rPr>
        <w:t xml:space="preserve"> nearby and global markets. The whole enterprise size is predicted to be around Tk.  </w:t>
      </w:r>
      <w:r w:rsidR="006A7F1D">
        <w:rPr>
          <w:sz w:val="26"/>
          <w:szCs w:val="26"/>
        </w:rPr>
        <w:t>3</w:t>
      </w:r>
      <w:r w:rsidR="008F34BF" w:rsidRPr="008F34BF">
        <w:rPr>
          <w:sz w:val="26"/>
          <w:szCs w:val="26"/>
        </w:rPr>
        <w:t>,</w:t>
      </w:r>
      <w:r w:rsidR="006A7F1D">
        <w:rPr>
          <w:sz w:val="26"/>
          <w:szCs w:val="26"/>
        </w:rPr>
        <w:t>6</w:t>
      </w:r>
      <w:r w:rsidR="008F34BF" w:rsidRPr="008F34BF">
        <w:rPr>
          <w:sz w:val="26"/>
          <w:szCs w:val="26"/>
        </w:rPr>
        <w:t xml:space="preserve">00 </w:t>
      </w:r>
      <w:r w:rsidR="005B0689" w:rsidRPr="008F34BF">
        <w:rPr>
          <w:sz w:val="26"/>
          <w:szCs w:val="26"/>
        </w:rPr>
        <w:t>core</w:t>
      </w:r>
      <w:r w:rsidR="008F34BF" w:rsidRPr="008F34BF">
        <w:rPr>
          <w:sz w:val="26"/>
          <w:szCs w:val="26"/>
        </w:rPr>
        <w:t xml:space="preserve"> (US$ </w:t>
      </w:r>
      <w:r w:rsidR="006A7F1D">
        <w:rPr>
          <w:sz w:val="26"/>
          <w:szCs w:val="26"/>
        </w:rPr>
        <w:t>500</w:t>
      </w:r>
      <w:r w:rsidR="008F34BF" w:rsidRPr="008F34BF">
        <w:rPr>
          <w:sz w:val="26"/>
          <w:szCs w:val="26"/>
        </w:rPr>
        <w:t xml:space="preserve"> million). </w:t>
      </w:r>
      <w:r w:rsidR="0018577D">
        <w:rPr>
          <w:sz w:val="26"/>
          <w:szCs w:val="26"/>
        </w:rPr>
        <w:t>[18]</w:t>
      </w:r>
    </w:p>
    <w:p w:rsidR="0018577D" w:rsidRDefault="0018577D" w:rsidP="000D7757">
      <w:pPr>
        <w:spacing w:line="360" w:lineRule="auto"/>
        <w:jc w:val="both"/>
        <w:rPr>
          <w:sz w:val="26"/>
          <w:szCs w:val="26"/>
        </w:rPr>
      </w:pPr>
    </w:p>
    <w:p w:rsidR="0018577D" w:rsidRPr="004A1C3A" w:rsidRDefault="00373DBD" w:rsidP="000D7757">
      <w:pPr>
        <w:spacing w:line="360" w:lineRule="auto"/>
        <w:jc w:val="both"/>
        <w:rPr>
          <w:sz w:val="26"/>
          <w:szCs w:val="26"/>
        </w:rPr>
      </w:pPr>
      <w:r w:rsidRPr="008F34BF">
        <w:rPr>
          <w:sz w:val="26"/>
          <w:szCs w:val="26"/>
        </w:rPr>
        <w:t>S</w:t>
      </w:r>
      <w:r w:rsidR="008F34BF" w:rsidRPr="008F34BF">
        <w:rPr>
          <w:sz w:val="26"/>
          <w:szCs w:val="26"/>
        </w:rPr>
        <w:t>tudies</w:t>
      </w:r>
      <w:r>
        <w:rPr>
          <w:sz w:val="26"/>
          <w:szCs w:val="26"/>
        </w:rPr>
        <w:t xml:space="preserve"> now</w:t>
      </w:r>
      <w:r w:rsidR="008F34BF" w:rsidRPr="008F34BF">
        <w:rPr>
          <w:sz w:val="26"/>
          <w:szCs w:val="26"/>
        </w:rPr>
        <w:t xml:space="preserve"> in particular </w:t>
      </w:r>
      <w:r w:rsidRPr="00373DBD">
        <w:rPr>
          <w:sz w:val="26"/>
          <w:szCs w:val="26"/>
        </w:rPr>
        <w:t xml:space="preserve">dealt </w:t>
      </w:r>
      <w:r w:rsidR="008F34BF" w:rsidRPr="008F34BF">
        <w:rPr>
          <w:sz w:val="26"/>
          <w:szCs w:val="26"/>
        </w:rPr>
        <w:t>to the software companies of Dhaka, Bangladesh. In addition to different software companies, the ones can't endure CMMI [2], ISO [3] or different method development, with a purpose to enhance their overall performance.</w:t>
      </w:r>
      <w:r w:rsidR="0018577D" w:rsidRPr="004A1C3A">
        <w:rPr>
          <w:sz w:val="26"/>
          <w:szCs w:val="26"/>
        </w:rPr>
        <w:t xml:space="preserve"> </w:t>
      </w:r>
    </w:p>
    <w:p w:rsidR="0018577D" w:rsidRDefault="0018577D" w:rsidP="000D7757">
      <w:pPr>
        <w:spacing w:line="360" w:lineRule="auto"/>
        <w:jc w:val="both"/>
        <w:rPr>
          <w:sz w:val="26"/>
          <w:szCs w:val="26"/>
        </w:rPr>
      </w:pPr>
    </w:p>
    <w:p w:rsidR="0018577D" w:rsidRDefault="005B0689" w:rsidP="000D7757">
      <w:pPr>
        <w:spacing w:line="360" w:lineRule="auto"/>
        <w:jc w:val="both"/>
        <w:rPr>
          <w:sz w:val="26"/>
          <w:szCs w:val="26"/>
        </w:rPr>
      </w:pPr>
      <w:r w:rsidRPr="005B0689">
        <w:rPr>
          <w:sz w:val="26"/>
          <w:szCs w:val="26"/>
        </w:rPr>
        <w:t xml:space="preserve">The studies is in particular addressed to the Small and Medium size of </w:t>
      </w:r>
      <w:r w:rsidR="00373DBD" w:rsidRPr="005B0689">
        <w:rPr>
          <w:sz w:val="26"/>
          <w:szCs w:val="26"/>
        </w:rPr>
        <w:t>Software Company</w:t>
      </w:r>
      <w:r w:rsidRPr="005B0689">
        <w:rPr>
          <w:sz w:val="26"/>
          <w:szCs w:val="26"/>
        </w:rPr>
        <w:t xml:space="preserve"> of Dhaka, Bangladesh</w:t>
      </w:r>
      <w:r w:rsidR="00BC1A83" w:rsidRPr="00BC1A83">
        <w:rPr>
          <w:sz w:val="26"/>
          <w:szCs w:val="26"/>
        </w:rPr>
        <w:t>. Similarly to exclusive software businesses, the ones can't endure CMMI [2], ISO [3] or exclusive approach improvement, a good way to decorate their common overall performance.</w:t>
      </w:r>
    </w:p>
    <w:p w:rsidR="00BC1A83" w:rsidRPr="004A1C3A" w:rsidRDefault="00BC1A83" w:rsidP="000D7757">
      <w:pPr>
        <w:spacing w:line="360" w:lineRule="auto"/>
        <w:jc w:val="both"/>
        <w:rPr>
          <w:sz w:val="26"/>
          <w:szCs w:val="26"/>
        </w:rPr>
      </w:pPr>
    </w:p>
    <w:p w:rsidR="0018577D" w:rsidRDefault="003524E1" w:rsidP="000D7757">
      <w:pPr>
        <w:spacing w:line="360" w:lineRule="auto"/>
        <w:jc w:val="both"/>
        <w:rPr>
          <w:sz w:val="26"/>
          <w:szCs w:val="26"/>
        </w:rPr>
      </w:pPr>
      <w:r w:rsidRPr="003524E1">
        <w:rPr>
          <w:sz w:val="26"/>
          <w:szCs w:val="26"/>
        </w:rPr>
        <w:t>A probable answer is to define, manipulate, and optimize the software program manufacturing approaches. That is commonly the goal of software program method enhancements.</w:t>
      </w:r>
    </w:p>
    <w:p w:rsidR="003524E1" w:rsidRPr="004A1C3A" w:rsidRDefault="003524E1" w:rsidP="000D7757">
      <w:pPr>
        <w:spacing w:line="360" w:lineRule="auto"/>
        <w:jc w:val="both"/>
        <w:rPr>
          <w:sz w:val="26"/>
          <w:szCs w:val="26"/>
        </w:rPr>
      </w:pPr>
    </w:p>
    <w:p w:rsidR="0018577D" w:rsidRDefault="00A441CF" w:rsidP="000D7757">
      <w:pPr>
        <w:spacing w:line="360" w:lineRule="auto"/>
        <w:jc w:val="both"/>
        <w:rPr>
          <w:sz w:val="26"/>
          <w:szCs w:val="26"/>
        </w:rPr>
      </w:pPr>
      <w:r w:rsidRPr="00A441CF">
        <w:rPr>
          <w:sz w:val="26"/>
          <w:szCs w:val="26"/>
        </w:rPr>
        <w:t xml:space="preserve">Building software is a layout-in depth, innovative pastime. At the same time as the field of method is a crucial element of achievement, the goal is </w:t>
      </w:r>
      <w:r w:rsidR="00F37CF0" w:rsidRPr="00F37CF0">
        <w:rPr>
          <w:sz w:val="26"/>
          <w:szCs w:val="26"/>
        </w:rPr>
        <w:t xml:space="preserve">figure out </w:t>
      </w:r>
      <w:r w:rsidRPr="00A441CF">
        <w:rPr>
          <w:sz w:val="26"/>
          <w:szCs w:val="26"/>
        </w:rPr>
        <w:t>a</w:t>
      </w:r>
      <w:r w:rsidR="0091053E">
        <w:rPr>
          <w:sz w:val="26"/>
          <w:szCs w:val="26"/>
        </w:rPr>
        <w:t xml:space="preserve"> common</w:t>
      </w:r>
      <w:r w:rsidRPr="00A441CF">
        <w:rPr>
          <w:sz w:val="26"/>
          <w:szCs w:val="26"/>
        </w:rPr>
        <w:t xml:space="preserve"> </w:t>
      </w:r>
      <w:r w:rsidR="00F37CF0" w:rsidRPr="00F37CF0">
        <w:rPr>
          <w:sz w:val="26"/>
          <w:szCs w:val="26"/>
        </w:rPr>
        <w:t>trouble</w:t>
      </w:r>
      <w:r w:rsidRPr="00A441CF">
        <w:rPr>
          <w:sz w:val="26"/>
          <w:szCs w:val="26"/>
        </w:rPr>
        <w:t xml:space="preserve">, and this calls for </w:t>
      </w:r>
      <w:r w:rsidR="00F37CF0" w:rsidRPr="00F37CF0">
        <w:rPr>
          <w:sz w:val="26"/>
          <w:szCs w:val="26"/>
        </w:rPr>
        <w:t>creativeness</w:t>
      </w:r>
      <w:r w:rsidRPr="00A441CF">
        <w:rPr>
          <w:sz w:val="26"/>
          <w:szCs w:val="26"/>
        </w:rPr>
        <w:t>. I</w:t>
      </w:r>
      <w:r>
        <w:rPr>
          <w:sz w:val="26"/>
          <w:szCs w:val="26"/>
        </w:rPr>
        <w:t>t has been</w:t>
      </w:r>
      <w:r w:rsidRPr="00A441CF">
        <w:rPr>
          <w:sz w:val="26"/>
          <w:szCs w:val="26"/>
        </w:rPr>
        <w:t xml:space="preserve"> discovered that </w:t>
      </w:r>
      <w:r w:rsidRPr="00A441CF">
        <w:rPr>
          <w:sz w:val="26"/>
          <w:szCs w:val="26"/>
        </w:rPr>
        <w:lastRenderedPageBreak/>
        <w:t xml:space="preserve">competency of organization employees was </w:t>
      </w:r>
      <w:r w:rsidR="006059F1" w:rsidRPr="006059F1">
        <w:rPr>
          <w:sz w:val="26"/>
          <w:szCs w:val="26"/>
        </w:rPr>
        <w:t xml:space="preserve">vital </w:t>
      </w:r>
      <w:r w:rsidRPr="00A441CF">
        <w:rPr>
          <w:sz w:val="26"/>
          <w:szCs w:val="26"/>
        </w:rPr>
        <w:t xml:space="preserve">power of organizations and consequently the personnel modifications </w:t>
      </w:r>
      <w:r w:rsidR="006059F1">
        <w:rPr>
          <w:sz w:val="26"/>
          <w:szCs w:val="26"/>
        </w:rPr>
        <w:t>now</w:t>
      </w:r>
      <w:r w:rsidRPr="00A441CF">
        <w:rPr>
          <w:sz w:val="26"/>
          <w:szCs w:val="26"/>
        </w:rPr>
        <w:t xml:space="preserve"> an excellent hazard for a </w:t>
      </w:r>
      <w:r w:rsidR="006059F1" w:rsidRPr="006059F1">
        <w:rPr>
          <w:sz w:val="26"/>
          <w:szCs w:val="26"/>
        </w:rPr>
        <w:t xml:space="preserve">modest </w:t>
      </w:r>
      <w:r w:rsidR="00CB2AB9">
        <w:rPr>
          <w:sz w:val="26"/>
          <w:szCs w:val="26"/>
        </w:rPr>
        <w:t>development house</w:t>
      </w:r>
      <w:r w:rsidRPr="00A441CF">
        <w:rPr>
          <w:sz w:val="26"/>
          <w:szCs w:val="26"/>
        </w:rPr>
        <w:t>.</w:t>
      </w:r>
    </w:p>
    <w:p w:rsidR="00A441CF" w:rsidRPr="004A1C3A" w:rsidRDefault="00A441CF" w:rsidP="000D7757">
      <w:pPr>
        <w:spacing w:line="360" w:lineRule="auto"/>
        <w:jc w:val="both"/>
        <w:rPr>
          <w:sz w:val="26"/>
          <w:szCs w:val="26"/>
        </w:rPr>
      </w:pPr>
    </w:p>
    <w:p w:rsidR="0018577D" w:rsidRDefault="0070567B" w:rsidP="000D7757">
      <w:pPr>
        <w:spacing w:line="360" w:lineRule="auto"/>
        <w:jc w:val="both"/>
        <w:rPr>
          <w:sz w:val="26"/>
          <w:szCs w:val="26"/>
        </w:rPr>
      </w:pPr>
      <w:r w:rsidRPr="0070567B">
        <w:rPr>
          <w:sz w:val="26"/>
          <w:szCs w:val="26"/>
        </w:rPr>
        <w:t xml:space="preserve">Recognized </w:t>
      </w:r>
      <w:r w:rsidR="006059F1" w:rsidRPr="006059F1">
        <w:rPr>
          <w:sz w:val="26"/>
          <w:szCs w:val="26"/>
        </w:rPr>
        <w:t xml:space="preserve">minuses </w:t>
      </w:r>
      <w:r w:rsidRPr="0070567B">
        <w:rPr>
          <w:sz w:val="26"/>
          <w:szCs w:val="26"/>
        </w:rPr>
        <w:t xml:space="preserve">had been, as </w:t>
      </w:r>
      <w:r w:rsidR="006059F1" w:rsidRPr="006059F1">
        <w:rPr>
          <w:sz w:val="26"/>
          <w:szCs w:val="26"/>
        </w:rPr>
        <w:t>illustrate</w:t>
      </w:r>
      <w:r w:rsidRPr="0070567B">
        <w:rPr>
          <w:sz w:val="26"/>
          <w:szCs w:val="26"/>
        </w:rPr>
        <w:t xml:space="preserve">, </w:t>
      </w:r>
      <w:r w:rsidR="006059F1" w:rsidRPr="006059F1">
        <w:rPr>
          <w:sz w:val="26"/>
          <w:szCs w:val="26"/>
        </w:rPr>
        <w:t xml:space="preserve">taxonomic </w:t>
      </w:r>
      <w:r w:rsidRPr="0070567B">
        <w:rPr>
          <w:sz w:val="26"/>
          <w:szCs w:val="26"/>
        </w:rPr>
        <w:t xml:space="preserve">assignment’s </w:t>
      </w:r>
      <w:r w:rsidR="006059F1" w:rsidRPr="006059F1">
        <w:rPr>
          <w:sz w:val="26"/>
          <w:szCs w:val="26"/>
        </w:rPr>
        <w:t xml:space="preserve">employment burden </w:t>
      </w:r>
      <w:r w:rsidR="00DE0CBA">
        <w:rPr>
          <w:sz w:val="26"/>
          <w:szCs w:val="26"/>
        </w:rPr>
        <w:t>management</w:t>
      </w:r>
      <w:r w:rsidRPr="0070567B">
        <w:rPr>
          <w:sz w:val="26"/>
          <w:szCs w:val="26"/>
        </w:rPr>
        <w:t xml:space="preserve"> and </w:t>
      </w:r>
      <w:r w:rsidR="00F32841" w:rsidRPr="006059F1">
        <w:rPr>
          <w:sz w:val="26"/>
          <w:szCs w:val="26"/>
        </w:rPr>
        <w:t>undertake</w:t>
      </w:r>
      <w:r w:rsidR="006059F1" w:rsidRPr="006059F1">
        <w:rPr>
          <w:sz w:val="26"/>
          <w:szCs w:val="26"/>
        </w:rPr>
        <w:t xml:space="preserve"> </w:t>
      </w:r>
      <w:r w:rsidR="00DE0CBA">
        <w:rPr>
          <w:sz w:val="26"/>
          <w:szCs w:val="26"/>
        </w:rPr>
        <w:t xml:space="preserve">calculation </w:t>
      </w:r>
      <w:r w:rsidR="006059F1" w:rsidRPr="006059F1">
        <w:rPr>
          <w:sz w:val="26"/>
          <w:szCs w:val="26"/>
        </w:rPr>
        <w:t xml:space="preserve">applies </w:t>
      </w:r>
      <w:r w:rsidRPr="0070567B">
        <w:rPr>
          <w:sz w:val="26"/>
          <w:szCs w:val="26"/>
        </w:rPr>
        <w:t>that have been missing, necessities alternate management changed into poorly prepared. The companies have been no longer in large part aware about software program satisfactory elements and there were no formal techniques for quality or configuration control. Furthermore practical necessities of the software program system have been frequently described, however model manage tool for code was no longer in exercise.</w:t>
      </w:r>
    </w:p>
    <w:p w:rsidR="0070567B" w:rsidRDefault="0070567B" w:rsidP="000D7757">
      <w:pPr>
        <w:pStyle w:val="thesis-bodytext"/>
        <w:rPr>
          <w:sz w:val="26"/>
          <w:szCs w:val="26"/>
        </w:rPr>
      </w:pPr>
      <w:r>
        <w:rPr>
          <w:sz w:val="26"/>
          <w:szCs w:val="26"/>
        </w:rPr>
        <w:t>It has been</w:t>
      </w:r>
      <w:r w:rsidRPr="0070567B">
        <w:rPr>
          <w:sz w:val="26"/>
          <w:szCs w:val="26"/>
        </w:rPr>
        <w:t xml:space="preserve"> agree with that when this evaluation the corporations </w:t>
      </w:r>
      <w:r w:rsidR="005546C5">
        <w:rPr>
          <w:sz w:val="26"/>
          <w:szCs w:val="26"/>
        </w:rPr>
        <w:t>are</w:t>
      </w:r>
      <w:r w:rsidRPr="0070567B">
        <w:rPr>
          <w:sz w:val="26"/>
          <w:szCs w:val="26"/>
        </w:rPr>
        <w:t xml:space="preserve"> now more </w:t>
      </w:r>
      <w:r w:rsidR="006972E8" w:rsidRPr="006972E8">
        <w:rPr>
          <w:sz w:val="26"/>
          <w:szCs w:val="26"/>
        </w:rPr>
        <w:t xml:space="preserve">cognizant </w:t>
      </w:r>
      <w:r w:rsidRPr="0070567B">
        <w:rPr>
          <w:sz w:val="26"/>
          <w:szCs w:val="26"/>
        </w:rPr>
        <w:t xml:space="preserve">of software </w:t>
      </w:r>
      <w:r w:rsidR="005546C5">
        <w:rPr>
          <w:sz w:val="26"/>
          <w:szCs w:val="26"/>
        </w:rPr>
        <w:t>solution</w:t>
      </w:r>
      <w:r w:rsidRPr="0070567B">
        <w:rPr>
          <w:sz w:val="26"/>
          <w:szCs w:val="26"/>
        </w:rPr>
        <w:t xml:space="preserve"> </w:t>
      </w:r>
      <w:r w:rsidR="006972E8" w:rsidRPr="006972E8">
        <w:rPr>
          <w:sz w:val="26"/>
          <w:szCs w:val="26"/>
        </w:rPr>
        <w:t xml:space="preserve">betterment matters </w:t>
      </w:r>
      <w:r w:rsidR="006972E8">
        <w:rPr>
          <w:sz w:val="26"/>
          <w:szCs w:val="26"/>
        </w:rPr>
        <w:t>with</w:t>
      </w:r>
      <w:r w:rsidRPr="0070567B">
        <w:rPr>
          <w:sz w:val="26"/>
          <w:szCs w:val="26"/>
        </w:rPr>
        <w:t xml:space="preserve"> </w:t>
      </w:r>
      <w:r w:rsidR="006972E8">
        <w:rPr>
          <w:sz w:val="26"/>
          <w:szCs w:val="26"/>
        </w:rPr>
        <w:t>works</w:t>
      </w:r>
      <w:r w:rsidRPr="0070567B">
        <w:rPr>
          <w:sz w:val="26"/>
          <w:szCs w:val="26"/>
        </w:rPr>
        <w:t xml:space="preserve"> toward tradition of high-quality will start.</w:t>
      </w:r>
    </w:p>
    <w:p w:rsidR="0018577D" w:rsidRDefault="00AC64AC" w:rsidP="000D7757">
      <w:pPr>
        <w:pStyle w:val="thesis-bodytext"/>
        <w:rPr>
          <w:sz w:val="26"/>
          <w:szCs w:val="26"/>
        </w:rPr>
      </w:pPr>
      <w:r w:rsidRPr="00AC64AC">
        <w:rPr>
          <w:sz w:val="26"/>
          <w:szCs w:val="26"/>
        </w:rPr>
        <w:t>To accumulate a software or system, it's far essential to breakthrough via a few predictable steps, which facilitates to create well timed, excessive satisfactory outcomes. Greater officially, a software program technique is a framework for the duties which might be required to construct excessive great software program [17].</w:t>
      </w:r>
    </w:p>
    <w:p w:rsidR="00AC64AC" w:rsidRDefault="00AC64AC" w:rsidP="000D7757">
      <w:pPr>
        <w:pStyle w:val="thesis-bodytext"/>
        <w:rPr>
          <w:sz w:val="26"/>
          <w:szCs w:val="26"/>
        </w:rPr>
      </w:pPr>
    </w:p>
    <w:p w:rsidR="0018577D" w:rsidRPr="0018577D" w:rsidRDefault="0018577D" w:rsidP="000D7757">
      <w:pPr>
        <w:pStyle w:val="Heading1"/>
        <w:spacing w:line="360" w:lineRule="auto"/>
      </w:pPr>
      <w:r w:rsidRPr="0018577D">
        <w:t>Motivation</w:t>
      </w:r>
    </w:p>
    <w:p w:rsidR="0018577D" w:rsidRPr="0018577D" w:rsidRDefault="00191279" w:rsidP="000D7757">
      <w:pPr>
        <w:pStyle w:val="thesis-bodytext"/>
        <w:rPr>
          <w:sz w:val="26"/>
          <w:szCs w:val="26"/>
        </w:rPr>
      </w:pPr>
      <w:r w:rsidRPr="00191279">
        <w:rPr>
          <w:sz w:val="26"/>
          <w:szCs w:val="26"/>
        </w:rPr>
        <w:t xml:space="preserve">On this examine, I went via current literature in addition to set up benchmarks and models (i.e. ISO, CMMI, ITIL and many others.) [8], [9]. All kinds of version purpose, Practices, method, and technique had been studied with a few actual existence business enterprise practices primarily based on SME Company [1], [17] in Bangladesh. There may be an identified dissimilarity among great Practices and actual existence practices. </w:t>
      </w:r>
      <w:r>
        <w:rPr>
          <w:sz w:val="26"/>
          <w:szCs w:val="26"/>
        </w:rPr>
        <w:t xml:space="preserve">Here </w:t>
      </w:r>
      <w:r w:rsidRPr="00191279">
        <w:rPr>
          <w:sz w:val="26"/>
          <w:szCs w:val="26"/>
        </w:rPr>
        <w:t>have</w:t>
      </w:r>
      <w:r>
        <w:rPr>
          <w:sz w:val="26"/>
          <w:szCs w:val="26"/>
        </w:rPr>
        <w:t xml:space="preserve"> been</w:t>
      </w:r>
      <w:r w:rsidRPr="00191279">
        <w:rPr>
          <w:sz w:val="26"/>
          <w:szCs w:val="26"/>
        </w:rPr>
        <w:t xml:space="preserve"> tried to research the space and highlighted a few statistics, which is probably beneficial to outline a hard and fast </w:t>
      </w:r>
      <w:r w:rsidRPr="00191279">
        <w:rPr>
          <w:sz w:val="26"/>
          <w:szCs w:val="26"/>
        </w:rPr>
        <w:lastRenderedPageBreak/>
        <w:t>of minimal practices, which lead the software method development in Benchmark practices [12] for SME company.</w:t>
      </w:r>
    </w:p>
    <w:p w:rsidR="00CD51C8" w:rsidRPr="00107A8D" w:rsidRDefault="00CD51C8" w:rsidP="000D7757">
      <w:pPr>
        <w:pStyle w:val="Title"/>
        <w:spacing w:line="360" w:lineRule="auto"/>
      </w:pPr>
      <w:r w:rsidRPr="00107A8D">
        <w:lastRenderedPageBreak/>
        <w:t>Chapter 2</w:t>
      </w:r>
    </w:p>
    <w:p w:rsidR="007E6FA1" w:rsidRDefault="009A2FE4" w:rsidP="000D7757">
      <w:pPr>
        <w:pStyle w:val="Heading1"/>
        <w:spacing w:line="360" w:lineRule="auto"/>
      </w:pPr>
      <w:bookmarkStart w:id="7" w:name="_Toc360787102"/>
      <w:bookmarkStart w:id="8" w:name="_Toc497255483"/>
      <w:r>
        <w:t>Background and Literature Review</w:t>
      </w:r>
      <w:bookmarkEnd w:id="7"/>
      <w:bookmarkEnd w:id="8"/>
    </w:p>
    <w:p w:rsidR="00D04F33" w:rsidRDefault="009F5784" w:rsidP="000D7757">
      <w:pPr>
        <w:pStyle w:val="thesis-bodytext"/>
      </w:pPr>
      <w:r w:rsidRPr="00D64BCC">
        <w:t>To</w:t>
      </w:r>
      <w:r w:rsidR="00D64BCC" w:rsidRPr="00D64BCC">
        <w:t xml:space="preserve"> be able </w:t>
      </w:r>
      <w:r>
        <w:t>of</w:t>
      </w:r>
      <w:r w:rsidR="00D64BCC" w:rsidRPr="00D64BCC">
        <w:t xml:space="preserve"> apprehend </w:t>
      </w:r>
      <w:r>
        <w:t>with</w:t>
      </w:r>
      <w:r w:rsidR="00D64BCC" w:rsidRPr="00D64BCC">
        <w:t xml:space="preserve"> modern evaluation strategies which might be followed by using the Bangladeshi IT enterprise, a survey turned into carried out with initial outcomes acquired from Bangladeshi software program marketplace.  The survey confirmed that the organizations undertake evaluation techniques primarily based on:</w:t>
      </w:r>
    </w:p>
    <w:p w:rsidR="00945954" w:rsidRDefault="00945954" w:rsidP="000D7757">
      <w:pPr>
        <w:pStyle w:val="Heading2"/>
      </w:pPr>
      <w:r>
        <w:t xml:space="preserve">2.1 Capability Maturity Model Integration </w:t>
      </w:r>
    </w:p>
    <w:p w:rsidR="00945954" w:rsidRDefault="009F5784" w:rsidP="000D7757">
      <w:pPr>
        <w:pStyle w:val="thesis-bodytext"/>
      </w:pPr>
      <w:r w:rsidRPr="00DF3E88">
        <w:t>Capability</w:t>
      </w:r>
      <w:r w:rsidR="00DF3E88" w:rsidRPr="00DF3E88">
        <w:t xml:space="preserve"> maturity model Integration (CMMI) is one of the main </w:t>
      </w:r>
      <w:r w:rsidRPr="009F5784">
        <w:t xml:space="preserve">prototypes </w:t>
      </w:r>
      <w:r w:rsidR="00DF3E88" w:rsidRPr="00DF3E88">
        <w:t xml:space="preserve">and primarily </w:t>
      </w:r>
      <w:r w:rsidRPr="009F5784">
        <w:t xml:space="preserve">established </w:t>
      </w:r>
      <w:r>
        <w:t xml:space="preserve">on </w:t>
      </w:r>
      <w:r w:rsidR="00DF3E88" w:rsidRPr="00DF3E88">
        <w:t xml:space="preserve">great </w:t>
      </w:r>
      <w:r w:rsidRPr="009F5784">
        <w:t>devote</w:t>
      </w:r>
      <w:r w:rsidR="00DF3E88" w:rsidRPr="00DF3E88">
        <w:t xml:space="preserve">. Unbiased tests </w:t>
      </w:r>
      <w:r>
        <w:t>level</w:t>
      </w:r>
      <w:r w:rsidRPr="009F5784">
        <w:t xml:space="preserve"> </w:t>
      </w:r>
      <w:r w:rsidR="00DF3E88" w:rsidRPr="00DF3E88">
        <w:t xml:space="preserve">companies on how properly they comply with their described strategies, no longer at the satisfactory of these strategies </w:t>
      </w:r>
      <w:r>
        <w:t>not</w:t>
      </w:r>
      <w:r w:rsidR="00DF3E88" w:rsidRPr="00DF3E88">
        <w:t xml:space="preserve"> the software program produced. CMMI has changed CMM [4].</w:t>
      </w:r>
      <w:r w:rsidR="00945954">
        <w:t xml:space="preserve"> </w:t>
      </w:r>
    </w:p>
    <w:p w:rsidR="00945954" w:rsidRDefault="00DF3E88" w:rsidP="000D7757">
      <w:pPr>
        <w:pStyle w:val="thesis-bodytext"/>
      </w:pPr>
      <w:r w:rsidRPr="00DF3E88">
        <w:t>CMMI</w:t>
      </w:r>
      <w:r w:rsidR="009F5784">
        <w:t xml:space="preserve"> development</w:t>
      </w:r>
      <w:r w:rsidRPr="00DF3E88">
        <w:t xml:space="preserve"> includes </w:t>
      </w:r>
      <w:r w:rsidR="009F5784">
        <w:t>twenty two</w:t>
      </w:r>
      <w:r w:rsidRPr="00DF3E88">
        <w:t xml:space="preserve"> method regions as much as stage five of these procedure regions, sixteen are core method regions, 1 is a shared method place, and five are improvement precise method areas.</w:t>
      </w:r>
    </w:p>
    <w:p w:rsidR="00945954" w:rsidRDefault="00515338" w:rsidP="000D7757">
      <w:pPr>
        <w:pStyle w:val="thesis-bodytext"/>
      </w:pPr>
      <w:r>
        <w:t>–</w:t>
      </w:r>
      <w:r w:rsidR="00165CDD">
        <w:t xml:space="preserve">Level </w:t>
      </w:r>
      <w:r w:rsidR="00165CDD" w:rsidRPr="00165CDD">
        <w:t>1 is for method performed to obtain precise targets, even though there may be no appraisal or certifications for stage zero or 1. This kind approach corporation strolling is commercial enterprise however without coverage or primarily based on crisis control.</w:t>
      </w:r>
    </w:p>
    <w:p w:rsidR="00945954" w:rsidRDefault="00F004D0" w:rsidP="000D7757">
      <w:pPr>
        <w:pStyle w:val="thesis-bodytext"/>
      </w:pPr>
      <w:r w:rsidRPr="00F004D0">
        <w:t>Level 2 approach the company can control their activity however no longer in established or outline manner, or no longer targeted on company purpose and awareness location. It include 7 method area.</w:t>
      </w:r>
    </w:p>
    <w:p w:rsidR="00945954" w:rsidRPr="00EF2D14" w:rsidRDefault="00EF2D14" w:rsidP="000D7757">
      <w:pPr>
        <w:pStyle w:val="thesis-bodytext"/>
      </w:pPr>
      <w:r w:rsidRPr="00EF2D14">
        <w:t>Level three is corporation is controlled and defines in this sort of manner they are able to measure their development and maintain his commercial enterprise in a preferred method. It include 11 method area.</w:t>
      </w:r>
    </w:p>
    <w:p w:rsidR="00945954" w:rsidRDefault="00EF2D14" w:rsidP="000D7757">
      <w:pPr>
        <w:pStyle w:val="thesis-bodytext"/>
      </w:pPr>
      <w:r w:rsidRPr="00EF2D14">
        <w:t>For this studies, i</w:t>
      </w:r>
      <w:r>
        <w:t>t</w:t>
      </w:r>
      <w:r w:rsidRPr="00EF2D14">
        <w:t xml:space="preserve"> have</w:t>
      </w:r>
      <w:r>
        <w:t xml:space="preserve"> been</w:t>
      </w:r>
      <w:r w:rsidRPr="00EF2D14">
        <w:t xml:space="preserve"> attempted to apprehend as much as level 3. i</w:t>
      </w:r>
      <w:r>
        <w:t>t</w:t>
      </w:r>
      <w:r w:rsidRPr="00EF2D14">
        <w:t xml:space="preserve"> have recognized there are 18 method (7 + 11) in CMMI ML 3 for level illustration, which leads an company primarily based on their functionality in all method place[5],[6].</w:t>
      </w:r>
    </w:p>
    <w:p w:rsidR="00945954" w:rsidRDefault="00945954" w:rsidP="000D7757">
      <w:pPr>
        <w:pStyle w:val="thesis-bodytext"/>
      </w:pPr>
      <w:r>
        <w:lastRenderedPageBreak/>
        <w:t xml:space="preserve">The Table I </w:t>
      </w:r>
      <w:r w:rsidR="005A6414" w:rsidRPr="005A6414">
        <w:t>displaying the technique area and practices below every method area for company and task level for CMMI ML3</w:t>
      </w:r>
    </w:p>
    <w:p w:rsidR="00945954" w:rsidRDefault="00945954" w:rsidP="000D7757">
      <w:pPr>
        <w:pStyle w:val="Caption"/>
        <w:spacing w:line="360" w:lineRule="auto"/>
        <w:rPr>
          <w:szCs w:val="24"/>
        </w:rPr>
      </w:pPr>
      <w:r w:rsidRPr="00273257">
        <w:rPr>
          <w:szCs w:val="24"/>
        </w:rPr>
        <w:t>Table 1: Showing Process Area and Practice – Organization and Project Level</w:t>
      </w:r>
    </w:p>
    <w:p w:rsidR="00515338" w:rsidRPr="00515338" w:rsidRDefault="00515338" w:rsidP="00515338">
      <w:r w:rsidRPr="00515338">
        <w:rPr>
          <w:noProof/>
          <w:lang w:eastAsia="ko-KR"/>
        </w:rPr>
        <w:drawing>
          <wp:inline distT="0" distB="0" distL="0" distR="0">
            <wp:extent cx="5633619" cy="7538483"/>
            <wp:effectExtent l="0" t="0" r="0" b="0"/>
            <wp:docPr id="2" name="Picture 2" descr="C:\Users\Tania Chowdhary\Desktop\Screensh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ia Chowdhary\Desktop\Screenshot_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1884" cy="7562923"/>
                    </a:xfrm>
                    <a:prstGeom prst="rect">
                      <a:avLst/>
                    </a:prstGeom>
                    <a:noFill/>
                    <a:ln>
                      <a:noFill/>
                    </a:ln>
                  </pic:spPr>
                </pic:pic>
              </a:graphicData>
            </a:graphic>
          </wp:inline>
        </w:drawing>
      </w:r>
    </w:p>
    <w:p w:rsidR="00945954" w:rsidRDefault="008A7939" w:rsidP="000D7757">
      <w:pPr>
        <w:pStyle w:val="thesis-bodytext"/>
      </w:pPr>
      <w:r w:rsidRPr="008A7939">
        <w:lastRenderedPageBreak/>
        <w:t xml:space="preserve">CMMI level three includes </w:t>
      </w:r>
      <w:r w:rsidR="00EF5225">
        <w:t xml:space="preserve">Four hundred and sixty </w:t>
      </w:r>
      <w:r w:rsidR="00EF5225" w:rsidRPr="008A7939">
        <w:t>technique</w:t>
      </w:r>
      <w:r w:rsidRPr="008A7939">
        <w:t xml:space="preserve"> </w:t>
      </w:r>
      <w:r w:rsidR="00EF5225">
        <w:t>topics</w:t>
      </w:r>
      <w:r w:rsidRPr="008A7939">
        <w:t xml:space="preserve"> companies </w:t>
      </w:r>
      <w:r w:rsidR="00EF5225">
        <w:t>with</w:t>
      </w:r>
      <w:r w:rsidRPr="008A7939">
        <w:t xml:space="preserve"> task </w:t>
      </w:r>
      <w:r w:rsidR="00EF5225">
        <w:t>need</w:t>
      </w:r>
      <w:r w:rsidRPr="008A7939">
        <w:t xml:space="preserve"> make sure </w:t>
      </w:r>
      <w:r w:rsidR="00EF5225">
        <w:t>with</w:t>
      </w:r>
      <w:r w:rsidRPr="008A7939">
        <w:t xml:space="preserve"> </w:t>
      </w:r>
      <w:r w:rsidR="00EF5225" w:rsidRPr="00EF5225">
        <w:t xml:space="preserve">apply </w:t>
      </w:r>
      <w:r w:rsidRPr="008A7939">
        <w:t xml:space="preserve">to </w:t>
      </w:r>
      <w:r w:rsidR="00EF5225">
        <w:t xml:space="preserve">be </w:t>
      </w:r>
      <w:r w:rsidR="00EF5225" w:rsidRPr="00EF5225">
        <w:t>evaluate</w:t>
      </w:r>
      <w:r w:rsidR="00EF5225">
        <w:t>d</w:t>
      </w:r>
      <w:r w:rsidR="00EF5225" w:rsidRPr="00EF5225">
        <w:t xml:space="preserve"> </w:t>
      </w:r>
      <w:r w:rsidRPr="008A7939">
        <w:t>for CMMI level three.</w:t>
      </w:r>
    </w:p>
    <w:p w:rsidR="00551D93" w:rsidRDefault="00551D93" w:rsidP="000D7757">
      <w:pPr>
        <w:pStyle w:val="Heading2"/>
      </w:pPr>
      <w:r>
        <w:t>2.2 ISO 9001</w:t>
      </w:r>
    </w:p>
    <w:p w:rsidR="00551D93" w:rsidRDefault="008A7939" w:rsidP="000D7757">
      <w:pPr>
        <w:pStyle w:val="thesis-bodytext"/>
      </w:pPr>
      <w:r w:rsidRPr="008A7939">
        <w:t xml:space="preserve">ISO 9001 describes requirements for an officially prepared method to </w:t>
      </w:r>
      <w:r w:rsidR="006C5FCA" w:rsidRPr="006C5FCA">
        <w:t xml:space="preserve">industry </w:t>
      </w:r>
      <w:r w:rsidRPr="008A7939">
        <w:t xml:space="preserve">product </w:t>
      </w:r>
      <w:r w:rsidR="006C5FCA">
        <w:t>with</w:t>
      </w:r>
      <w:r w:rsidRPr="008A7939">
        <w:t xml:space="preserve"> the </w:t>
      </w:r>
      <w:r w:rsidR="006C5FCA" w:rsidRPr="006C5FCA">
        <w:t xml:space="preserve">mode </w:t>
      </w:r>
      <w:r w:rsidR="006C5FCA">
        <w:t>to</w:t>
      </w:r>
      <w:r w:rsidRPr="008A7939">
        <w:t xml:space="preserve"> cop</w:t>
      </w:r>
      <w:r w:rsidR="006C5FCA">
        <w:t>e</w:t>
      </w:r>
      <w:r w:rsidRPr="008A7939">
        <w:t xml:space="preserve"> with tracking development. Even though the same old become in the beginning created for the producing area, ISO 9001 requirements had been carried out to software program improvement as properly. </w:t>
      </w:r>
      <w:r w:rsidR="00435310">
        <w:t>As</w:t>
      </w:r>
      <w:r w:rsidRPr="008A7939">
        <w:t xml:space="preserve"> CMMI, </w:t>
      </w:r>
      <w:r w:rsidR="00435310" w:rsidRPr="00435310">
        <w:t xml:space="preserve">enfranchisement </w:t>
      </w:r>
      <w:r w:rsidR="00435310">
        <w:t>and</w:t>
      </w:r>
      <w:r w:rsidRPr="008A7939">
        <w:t xml:space="preserve"> ISO 9001 no longer assure </w:t>
      </w:r>
      <w:r w:rsidR="00435310" w:rsidRPr="00435310">
        <w:t xml:space="preserve">superiority </w:t>
      </w:r>
      <w:r w:rsidR="00435310">
        <w:t>final</w:t>
      </w:r>
      <w:r w:rsidRPr="008A7939">
        <w:t xml:space="preserve"> result, most effective </w:t>
      </w:r>
      <w:r w:rsidR="00435310">
        <w:t>which</w:t>
      </w:r>
      <w:r w:rsidRPr="008A7939">
        <w:t xml:space="preserve"> </w:t>
      </w:r>
      <w:r w:rsidR="00435310" w:rsidRPr="00435310">
        <w:t xml:space="preserve">validated </w:t>
      </w:r>
      <w:r w:rsidRPr="008A7939">
        <w:t>commercial enterprise strategies had been accompanied. [19]</w:t>
      </w:r>
    </w:p>
    <w:p w:rsidR="00551D93" w:rsidRDefault="00551D93" w:rsidP="000D7757">
      <w:pPr>
        <w:pStyle w:val="Heading2"/>
      </w:pPr>
      <w:r>
        <w:t xml:space="preserve">2.3 ISO/IEC 15504 </w:t>
      </w:r>
    </w:p>
    <w:p w:rsidR="0054434C" w:rsidRDefault="0054434C" w:rsidP="000D7757">
      <w:pPr>
        <w:pStyle w:val="thesis-bodytext"/>
      </w:pPr>
      <w:r w:rsidRPr="0054434C">
        <w:t xml:space="preserve">ISO/IEC 15504 statistics technology — procedure evaluation additionally referred to as software program method development capability dedication (SPICE), is </w:t>
      </w:r>
      <w:r w:rsidR="00B17E1A" w:rsidRPr="0054434C">
        <w:t xml:space="preserve">a </w:t>
      </w:r>
      <w:r w:rsidR="00B17E1A">
        <w:t>model</w:t>
      </w:r>
      <w:r w:rsidR="00B17E1A" w:rsidRPr="00B17E1A">
        <w:t xml:space="preserve"> </w:t>
      </w:r>
      <w:r w:rsidRPr="0054434C">
        <w:t xml:space="preserve">for the evaluation of software program strategies. </w:t>
      </w:r>
      <w:r w:rsidR="00B17E1A">
        <w:t>That can be</w:t>
      </w:r>
      <w:r w:rsidRPr="0054434C">
        <w:t xml:space="preserve"> preferred is </w:t>
      </w:r>
      <w:r w:rsidR="00B17E1A" w:rsidRPr="00B17E1A">
        <w:t xml:space="preserve">proposed </w:t>
      </w:r>
      <w:r w:rsidRPr="0054434C">
        <w:t xml:space="preserve">toward commencing a </w:t>
      </w:r>
      <w:r w:rsidR="00B17E1A" w:rsidRPr="00B17E1A">
        <w:t xml:space="preserve">authorize </w:t>
      </w:r>
      <w:r w:rsidRPr="0054434C">
        <w:t xml:space="preserve">model </w:t>
      </w:r>
      <w:r w:rsidR="00B17E1A">
        <w:t>to</w:t>
      </w:r>
      <w:r w:rsidRPr="0054434C">
        <w:t xml:space="preserve"> technique evaluation. SPICE </w:t>
      </w:r>
      <w:r w:rsidR="00B17E1A" w:rsidRPr="00B17E1A">
        <w:t xml:space="preserve">applied </w:t>
      </w:r>
      <w:r w:rsidR="00B17E1A">
        <w:t xml:space="preserve">to be </w:t>
      </w:r>
      <w:r w:rsidRPr="0054434C">
        <w:t xml:space="preserve">just like CMMI. It models procedures to manipulate, manage, manual and reveal software improvement. </w:t>
      </w:r>
      <w:r w:rsidR="00B17E1A">
        <w:t>The</w:t>
      </w:r>
      <w:r w:rsidRPr="0054434C">
        <w:t xml:space="preserve"> model </w:t>
      </w:r>
      <w:r w:rsidR="00B17E1A">
        <w:t xml:space="preserve">can </w:t>
      </w:r>
      <w:r w:rsidRPr="0054434C">
        <w:t xml:space="preserve">use to measure what an improvement company </w:t>
      </w:r>
      <w:r w:rsidR="00B17E1A">
        <w:t xml:space="preserve">not only </w:t>
      </w:r>
      <w:r w:rsidR="00B17E1A" w:rsidRPr="0054434C">
        <w:t>task</w:t>
      </w:r>
      <w:r w:rsidRPr="0054434C">
        <w:t xml:space="preserve"> team truly </w:t>
      </w:r>
      <w:r w:rsidR="00B17E1A">
        <w:t>happen</w:t>
      </w:r>
      <w:r w:rsidRPr="0054434C">
        <w:t xml:space="preserve"> in the course of software improvement. This statistics is analyzed to become aware of weaknesses and force development. It additionally </w:t>
      </w:r>
      <w:r w:rsidR="00B17E1A" w:rsidRPr="00B17E1A">
        <w:t xml:space="preserve">describes durability </w:t>
      </w:r>
      <w:r w:rsidR="00B17E1A">
        <w:t>which</w:t>
      </w:r>
      <w:r w:rsidRPr="0054434C">
        <w:t xml:space="preserve"> </w:t>
      </w:r>
      <w:r w:rsidR="00BC178D">
        <w:t>can</w:t>
      </w:r>
      <w:r w:rsidRPr="0054434C">
        <w:t xml:space="preserve"> included into </w:t>
      </w:r>
      <w:r w:rsidR="00BC178D" w:rsidRPr="00BC178D">
        <w:t xml:space="preserve">reciprocal exercise </w:t>
      </w:r>
      <w:r w:rsidRPr="0054434C">
        <w:t xml:space="preserve">for that enterprise or </w:t>
      </w:r>
      <w:r w:rsidR="00BC178D" w:rsidRPr="00BC178D">
        <w:t>squad</w:t>
      </w:r>
      <w:r w:rsidRPr="0054434C">
        <w:t>. [19]</w:t>
      </w:r>
    </w:p>
    <w:p w:rsidR="00551D93" w:rsidRDefault="00551D93" w:rsidP="000D7757">
      <w:pPr>
        <w:pStyle w:val="Heading2"/>
      </w:pPr>
      <w:r>
        <w:t xml:space="preserve">2.4 ITIL </w:t>
      </w:r>
    </w:p>
    <w:p w:rsidR="00551D93" w:rsidRDefault="00EE0A20" w:rsidP="000D7757">
      <w:pPr>
        <w:pStyle w:val="thesis-bodytext"/>
      </w:pPr>
      <w:r w:rsidRPr="00187F48">
        <w:t>Bangladesh</w:t>
      </w:r>
      <w:r>
        <w:t>i</w:t>
      </w:r>
      <w:r w:rsidRPr="00187F48">
        <w:t xml:space="preserve"> </w:t>
      </w:r>
      <w:r>
        <w:t>current</w:t>
      </w:r>
      <w:r w:rsidR="00187F48" w:rsidRPr="00187F48">
        <w:t xml:space="preserve"> </w:t>
      </w:r>
      <w:r w:rsidRPr="00EE0A20">
        <w:t xml:space="preserve">style </w:t>
      </w:r>
      <w:r w:rsidR="00187F48" w:rsidRPr="00187F48">
        <w:t xml:space="preserve">is ITIL. Its miles maximum broadly usual technique to IT provider control inside the global. ITIL offers </w:t>
      </w:r>
      <w:r w:rsidR="0025788B" w:rsidRPr="0025788B">
        <w:t xml:space="preserve">adhesive circle </w:t>
      </w:r>
      <w:r w:rsidR="00187F48" w:rsidRPr="00187F48">
        <w:t xml:space="preserve">of excellent </w:t>
      </w:r>
      <w:r w:rsidR="00C7578E" w:rsidRPr="00C7578E">
        <w:t>exercise</w:t>
      </w:r>
      <w:r w:rsidR="00187F48" w:rsidRPr="00187F48">
        <w:t xml:space="preserve">, </w:t>
      </w:r>
      <w:r w:rsidR="00C7578E" w:rsidRPr="00C7578E">
        <w:t xml:space="preserve">described </w:t>
      </w:r>
      <w:r w:rsidR="00187F48" w:rsidRPr="00187F48">
        <w:t xml:space="preserve">from private </w:t>
      </w:r>
      <w:r w:rsidR="00C7578E">
        <w:t>with</w:t>
      </w:r>
      <w:r w:rsidR="00187F48" w:rsidRPr="00187F48">
        <w:t xml:space="preserve"> non-private sectors across the world [11]. ITIL is the maximum extensively followed technique for IT provider control inside the international. It offers a realistic, no-nonsense framework for figuring out, making plans, turning in and assisting IT offerings to the commercial enterprise.</w:t>
      </w:r>
      <w:r w:rsidR="00551D93">
        <w:t xml:space="preserve"> </w:t>
      </w:r>
    </w:p>
    <w:p w:rsidR="00551D93" w:rsidRDefault="00AC4089" w:rsidP="000D7757">
      <w:pPr>
        <w:pStyle w:val="thesis-bodytext"/>
      </w:pPr>
      <w:r w:rsidRPr="00AC4089">
        <w:t>Following</w:t>
      </w:r>
      <w:r>
        <w:t xml:space="preserve"> </w:t>
      </w:r>
      <w:r w:rsidR="004A7B64" w:rsidRPr="004A7B64">
        <w:t>ITIL can provide customers a massive variety of advantages that encompass</w:t>
      </w:r>
      <w:r w:rsidR="00551D93">
        <w:t>:</w:t>
      </w:r>
    </w:p>
    <w:p w:rsidR="00551D93" w:rsidRDefault="00AC4089" w:rsidP="000D7757">
      <w:pPr>
        <w:pStyle w:val="thesis-bullets"/>
        <w:spacing w:line="360" w:lineRule="auto"/>
      </w:pPr>
      <w:r w:rsidRPr="004A7B64">
        <w:t>Progressed</w:t>
      </w:r>
      <w:r w:rsidR="004A7B64" w:rsidRPr="004A7B64">
        <w:t xml:space="preserve"> IT offerings</w:t>
      </w:r>
      <w:r w:rsidR="00551D93">
        <w:t xml:space="preserve"> </w:t>
      </w:r>
    </w:p>
    <w:p w:rsidR="00551D93" w:rsidRDefault="00AC4089" w:rsidP="000D7757">
      <w:pPr>
        <w:pStyle w:val="thesis-bullets"/>
        <w:spacing w:line="360" w:lineRule="auto"/>
      </w:pPr>
      <w:r w:rsidRPr="004A7B64">
        <w:lastRenderedPageBreak/>
        <w:t>Decreased</w:t>
      </w:r>
      <w:r w:rsidR="004A7B64" w:rsidRPr="004A7B64">
        <w:t xml:space="preserve"> expenses</w:t>
      </w:r>
      <w:r w:rsidR="00551D93">
        <w:t xml:space="preserve"> </w:t>
      </w:r>
    </w:p>
    <w:p w:rsidR="00551D93" w:rsidRDefault="00AC4089" w:rsidP="000D7757">
      <w:pPr>
        <w:pStyle w:val="thesis-bullets"/>
        <w:spacing w:line="360" w:lineRule="auto"/>
      </w:pPr>
      <w:r w:rsidRPr="004A7B64">
        <w:t>Advanced</w:t>
      </w:r>
      <w:r w:rsidR="004A7B64" w:rsidRPr="004A7B64">
        <w:t xml:space="preserve"> client satisfaction via an extra expert technique to provide delivery</w:t>
      </w:r>
      <w:r w:rsidR="00551D93">
        <w:t xml:space="preserve"> </w:t>
      </w:r>
    </w:p>
    <w:p w:rsidR="00551D93" w:rsidRDefault="00AC4089" w:rsidP="000D7757">
      <w:pPr>
        <w:pStyle w:val="thesis-bullets"/>
        <w:spacing w:line="360" w:lineRule="auto"/>
      </w:pPr>
      <w:r w:rsidRPr="004A7B64">
        <w:t>Advanced</w:t>
      </w:r>
      <w:r w:rsidR="004A7B64" w:rsidRPr="004A7B64">
        <w:t xml:space="preserve"> productiveness</w:t>
      </w:r>
      <w:r w:rsidR="00551D93">
        <w:t xml:space="preserve"> </w:t>
      </w:r>
    </w:p>
    <w:p w:rsidR="00551D93" w:rsidRDefault="00AC4089" w:rsidP="000D7757">
      <w:pPr>
        <w:pStyle w:val="thesis-bullets"/>
        <w:spacing w:line="360" w:lineRule="auto"/>
      </w:pPr>
      <w:r w:rsidRPr="004A7B64">
        <w:t>Advanced</w:t>
      </w:r>
      <w:r w:rsidR="004A7B64" w:rsidRPr="004A7B64">
        <w:t xml:space="preserve"> use of abilities and experience</w:t>
      </w:r>
      <w:r w:rsidR="00551D93">
        <w:t xml:space="preserve"> </w:t>
      </w:r>
    </w:p>
    <w:p w:rsidR="00551D93" w:rsidRDefault="005D4ABB" w:rsidP="000D7757">
      <w:pPr>
        <w:pStyle w:val="thesis-bodytext"/>
      </w:pPr>
      <w:r w:rsidRPr="005D4ABB">
        <w:t>ITIL has been followed with the aid of hundreds of companies global, consisting of NASA, the United Kingdom country wide fitness provider (NHS), HSBC financial institution and Disney™. ITIL is likewise supported by means of high-quality services from a huge variety of companies consisting of examination institutes, authorized education companies and consultancies, software and tool providers and widely recognized provider companies which includes IBM, HP and British telecom (BT) and so on. [18]</w:t>
      </w:r>
    </w:p>
    <w:p w:rsidR="00551D93" w:rsidRDefault="00AE3930" w:rsidP="000D7757">
      <w:pPr>
        <w:pStyle w:val="thesis-bodytext"/>
      </w:pPr>
      <w:r w:rsidRPr="00AE3930">
        <w:t>A complete qualifications scheme providing a diffusion of education publications and certifications has been advanced in opposition to the steerage. This scheme can assist companies to successfully implement ITIL, accomplishing achievement by using making sure that employees have the relevant expertise, abilities and strategies, however most significantly, making sure the whole company is the usage of a not unusual language and are completely invested within the technique.</w:t>
      </w:r>
      <w:r w:rsidR="00E96573" w:rsidRPr="00E96573">
        <w:t xml:space="preserve"> [12]</w:t>
      </w:r>
    </w:p>
    <w:p w:rsidR="00551D93" w:rsidRDefault="00551D93" w:rsidP="000D7757">
      <w:pPr>
        <w:pStyle w:val="Heading2"/>
      </w:pPr>
      <w:r>
        <w:t xml:space="preserve"> 2.5 Issues involving Process Improvement</w:t>
      </w:r>
    </w:p>
    <w:p w:rsidR="00551D93" w:rsidRDefault="00AC4089" w:rsidP="000D7757">
      <w:pPr>
        <w:pStyle w:val="thesis-bodytext"/>
      </w:pPr>
      <w:r w:rsidRPr="00AC4089">
        <w:t>Modest</w:t>
      </w:r>
      <w:r>
        <w:t xml:space="preserve"> </w:t>
      </w:r>
      <w:r w:rsidR="00F965DD" w:rsidRPr="00F965DD">
        <w:t>organization, looking to put into effect technique development program</w:t>
      </w:r>
      <w:proofErr w:type="gramStart"/>
      <w:r w:rsidR="00F965DD" w:rsidRPr="00F965DD">
        <w:t>,  turns</w:t>
      </w:r>
      <w:proofErr w:type="gramEnd"/>
      <w:r w:rsidR="00F965DD" w:rsidRPr="00F965DD">
        <w:t xml:space="preserve"> into much less aggressive in phrases of overhead fee, no longer most effective with different small organizations that might not be procuring method development programs, however additionally with big organizations whose overhead prices aren't significantly stricken by their software method development applications. Small organizations are actually regularly competing with big groups for </w:t>
      </w:r>
      <w:r w:rsidR="0051296D">
        <w:t>few</w:t>
      </w:r>
      <w:r w:rsidR="00F965DD" w:rsidRPr="00F965DD">
        <w:t xml:space="preserve"> </w:t>
      </w:r>
      <w:r w:rsidR="0051296D" w:rsidRPr="0051296D">
        <w:t>concentrates</w:t>
      </w:r>
      <w:r w:rsidR="00F965DD" w:rsidRPr="00F965DD">
        <w:t xml:space="preserve">, </w:t>
      </w:r>
      <w:r w:rsidR="0051296D">
        <w:t>with</w:t>
      </w:r>
      <w:r w:rsidR="00F965DD" w:rsidRPr="00F965DD">
        <w:t xml:space="preserve"> </w:t>
      </w:r>
      <w:r w:rsidR="0051296D" w:rsidRPr="0051296D">
        <w:t xml:space="preserve">concern </w:t>
      </w:r>
      <w:r w:rsidR="00F965DD" w:rsidRPr="00F965DD">
        <w:t xml:space="preserve">that </w:t>
      </w:r>
      <w:r w:rsidR="0051296D">
        <w:t>those</w:t>
      </w:r>
      <w:r w:rsidR="00F965DD" w:rsidRPr="00F965DD">
        <w:t xml:space="preserve"> aggressive </w:t>
      </w:r>
      <w:r w:rsidR="0051296D" w:rsidRPr="0051296D">
        <w:t xml:space="preserve">reinforce </w:t>
      </w:r>
      <w:r w:rsidR="0051296D">
        <w:t>to</w:t>
      </w:r>
      <w:r w:rsidR="00F965DD" w:rsidRPr="00F965DD">
        <w:t xml:space="preserve"> decrease overhead costs may misplaced while buying software program procedure development packages [2</w:t>
      </w:r>
      <w:proofErr w:type="gramStart"/>
      <w:r w:rsidR="00F965DD" w:rsidRPr="00F965DD">
        <w:t>][</w:t>
      </w:r>
      <w:proofErr w:type="gramEnd"/>
      <w:r w:rsidR="00F965DD" w:rsidRPr="00F965DD">
        <w:t xml:space="preserve">4]. </w:t>
      </w:r>
      <w:r w:rsidR="0051296D" w:rsidRPr="0051296D">
        <w:t>Advance</w:t>
      </w:r>
      <w:r w:rsidR="0051296D">
        <w:t xml:space="preserve"> </w:t>
      </w:r>
      <w:r w:rsidR="0051296D" w:rsidRPr="0051296D">
        <w:t xml:space="preserve">combination </w:t>
      </w:r>
      <w:r w:rsidR="0051296D">
        <w:t>with</w:t>
      </w:r>
      <w:r w:rsidR="00F965DD" w:rsidRPr="00F965DD">
        <w:t xml:space="preserve"> </w:t>
      </w:r>
      <w:r w:rsidR="0051296D" w:rsidRPr="0051296D">
        <w:t xml:space="preserve">troubles </w:t>
      </w:r>
      <w:r w:rsidR="0051296D">
        <w:t>of</w:t>
      </w:r>
      <w:r w:rsidR="00F965DD" w:rsidRPr="00F965DD">
        <w:t xml:space="preserve"> </w:t>
      </w:r>
      <w:r w:rsidR="0051296D" w:rsidRPr="0051296D">
        <w:t xml:space="preserve">little </w:t>
      </w:r>
      <w:r w:rsidR="00F965DD" w:rsidRPr="00F965DD">
        <w:t xml:space="preserve">corporations </w:t>
      </w:r>
      <w:r w:rsidR="0051296D" w:rsidRPr="0051296D">
        <w:t xml:space="preserve">attempting </w:t>
      </w:r>
      <w:r w:rsidR="00F965DD" w:rsidRPr="00F965DD">
        <w:t xml:space="preserve">enforce a CMMI-primarily </w:t>
      </w:r>
      <w:r w:rsidR="006C096B" w:rsidRPr="006C096B">
        <w:t xml:space="preserve">founded procedure betterment curriculum </w:t>
      </w:r>
      <w:r w:rsidR="00F965DD" w:rsidRPr="00F965DD">
        <w:t xml:space="preserve">truth </w:t>
      </w:r>
      <w:r w:rsidR="00802B17">
        <w:t>where</w:t>
      </w:r>
      <w:r w:rsidR="00F965DD" w:rsidRPr="00F965DD">
        <w:t xml:space="preserve"> a number of </w:t>
      </w:r>
      <w:r w:rsidR="00802B17" w:rsidRPr="00802B17">
        <w:t xml:space="preserve">exercises </w:t>
      </w:r>
      <w:r w:rsidR="00F965DD" w:rsidRPr="00F965DD">
        <w:t xml:space="preserve">inside the CMMI aren't </w:t>
      </w:r>
      <w:r w:rsidR="00802B17" w:rsidRPr="00802B17">
        <w:t xml:space="preserve">relevant </w:t>
      </w:r>
      <w:r w:rsidR="00802B17">
        <w:t xml:space="preserve">with </w:t>
      </w:r>
      <w:r w:rsidR="00802B17" w:rsidRPr="00802B17">
        <w:t>little tasks</w:t>
      </w:r>
      <w:r w:rsidR="00F965DD" w:rsidRPr="00F965DD">
        <w:t xml:space="preserve">, </w:t>
      </w:r>
      <w:r w:rsidR="00F07F6D">
        <w:t>that</w:t>
      </w:r>
      <w:r w:rsidR="00F965DD" w:rsidRPr="00F965DD">
        <w:t xml:space="preserve"> can be accepted </w:t>
      </w:r>
      <w:r w:rsidR="00F07F6D">
        <w:t>few</w:t>
      </w:r>
      <w:r w:rsidR="00F965DD" w:rsidRPr="00F965DD">
        <w:t xml:space="preserve"> groups. </w:t>
      </w:r>
      <w:r w:rsidR="00F07F6D" w:rsidRPr="00F965DD">
        <w:t>C</w:t>
      </w:r>
      <w:r w:rsidR="00F965DD" w:rsidRPr="00F965DD">
        <w:t>ompanies</w:t>
      </w:r>
      <w:r w:rsidR="00F07F6D">
        <w:t xml:space="preserve"> </w:t>
      </w:r>
      <w:r w:rsidR="00F965DD" w:rsidRPr="00F965DD">
        <w:t xml:space="preserve">worry </w:t>
      </w:r>
      <w:r w:rsidR="00F07F6D">
        <w:t>about</w:t>
      </w:r>
      <w:r w:rsidR="00F965DD" w:rsidRPr="00F965DD">
        <w:t xml:space="preserve"> </w:t>
      </w:r>
      <w:r w:rsidR="00F07F6D">
        <w:t>money</w:t>
      </w:r>
      <w:r w:rsidR="00F965DD" w:rsidRPr="00F965DD">
        <w:t xml:space="preserve"> </w:t>
      </w:r>
      <w:r w:rsidR="00F07F6D" w:rsidRPr="00F07F6D">
        <w:t xml:space="preserve">played </w:t>
      </w:r>
      <w:r w:rsidR="00F07F6D" w:rsidRPr="00F07F6D">
        <w:lastRenderedPageBreak/>
        <w:t xml:space="preserve">out </w:t>
      </w:r>
      <w:r w:rsidR="00F07F6D">
        <w:t>in rather than</w:t>
      </w:r>
      <w:r w:rsidR="00F965DD" w:rsidRPr="00F965DD">
        <w:t xml:space="preserve"> software program method </w:t>
      </w:r>
      <w:r w:rsidR="00F07F6D" w:rsidRPr="00F07F6D">
        <w:t xml:space="preserve">betterment </w:t>
      </w:r>
      <w:r w:rsidR="00F965DD" w:rsidRPr="00F965DD">
        <w:t xml:space="preserve">will not permit to fulfill </w:t>
      </w:r>
      <w:r w:rsidR="00F07F6D" w:rsidRPr="00F07F6D">
        <w:t xml:space="preserve">concentrate due date </w:t>
      </w:r>
      <w:r w:rsidR="00F965DD" w:rsidRPr="00F965DD">
        <w:t>necessities.</w:t>
      </w:r>
    </w:p>
    <w:p w:rsidR="00BF00F5" w:rsidRDefault="00BF00F5" w:rsidP="000D7757">
      <w:pPr>
        <w:pStyle w:val="thesis-bodytext"/>
      </w:pPr>
    </w:p>
    <w:p w:rsidR="00DB0834" w:rsidRDefault="00DB0834" w:rsidP="000D7757">
      <w:pPr>
        <w:pStyle w:val="thesis-bodytext"/>
      </w:pPr>
    </w:p>
    <w:p w:rsidR="00DB0834" w:rsidRDefault="00DB0834" w:rsidP="000D7757">
      <w:pPr>
        <w:pStyle w:val="thesis-bodytext"/>
      </w:pPr>
    </w:p>
    <w:p w:rsidR="00DB0834" w:rsidRDefault="00DB0834" w:rsidP="000D7757">
      <w:pPr>
        <w:pStyle w:val="thesis-bodytext"/>
      </w:pPr>
    </w:p>
    <w:p w:rsidR="00DB0834" w:rsidRPr="00DB0834" w:rsidRDefault="00DB0834" w:rsidP="000D7757">
      <w:pPr>
        <w:pStyle w:val="Title"/>
        <w:spacing w:line="360" w:lineRule="auto"/>
      </w:pPr>
      <w:r w:rsidRPr="00DB0834">
        <w:lastRenderedPageBreak/>
        <w:t>Chapter 3</w:t>
      </w:r>
    </w:p>
    <w:p w:rsidR="00DB0834" w:rsidRPr="00DB0834" w:rsidRDefault="00DB0834" w:rsidP="000D7757">
      <w:pPr>
        <w:pStyle w:val="Heading1"/>
        <w:spacing w:line="360" w:lineRule="auto"/>
      </w:pPr>
      <w:r w:rsidRPr="00DB0834">
        <w:t>Information Extraction and Case Study</w:t>
      </w:r>
    </w:p>
    <w:p w:rsidR="006E45CD" w:rsidRDefault="006E45CD" w:rsidP="000D7757">
      <w:pPr>
        <w:pStyle w:val="thesis-bodytext"/>
      </w:pPr>
      <w:r>
        <w:t>As I have decided that user story was the best technique to collect the real scenario, I selected a project, which fails to finish the project by the given date but satisfies the customer by finishing the job within support period with real satisfaction.</w:t>
      </w:r>
    </w:p>
    <w:p w:rsidR="006E45CD" w:rsidRDefault="006E45CD" w:rsidP="000D7757">
      <w:pPr>
        <w:pStyle w:val="Heading2"/>
      </w:pPr>
      <w:r>
        <w:t>3.1 Project User Story</w:t>
      </w:r>
    </w:p>
    <w:p w:rsidR="006E45CD" w:rsidRDefault="006E45CD" w:rsidP="000D7757">
      <w:pPr>
        <w:pStyle w:val="thesis-bodytext"/>
      </w:pPr>
      <w:r>
        <w:t>Basic Project Information: NEWSCERPS – Newspaper Customize Enterprise Relationship Management system, is a Medium size Printing Media related project. In the initiation and proposal stage, it was estimated with high skill resources and 5 calendar months total effort. The project size was defined according to proposal requirements. It was not calculated by Line of code or function point based size calculation. It was based on expert judgment. But, in actuality, total effort put in to finish the job was 9 months. [18]</w:t>
      </w:r>
    </w:p>
    <w:p w:rsidR="006E45CD" w:rsidRDefault="006E45CD" w:rsidP="000D7757">
      <w:pPr>
        <w:pStyle w:val="Heading2"/>
      </w:pPr>
      <w:r>
        <w:t>3.2 Project Management</w:t>
      </w:r>
    </w:p>
    <w:p w:rsidR="006E45CD" w:rsidRDefault="006E45CD" w:rsidP="000D7757">
      <w:pPr>
        <w:pStyle w:val="thesis-bodytext"/>
      </w:pPr>
      <w:r>
        <w:t>The project manager spent 20% of his effort for this project using SSADM methodology. Used MS-Project and excel sheet to manage and track activity. Project Monitoring and Status report generated but actual root cause or risk analysis was not mitigated. [19]</w:t>
      </w:r>
    </w:p>
    <w:p w:rsidR="006E45CD" w:rsidRDefault="006E45CD" w:rsidP="000D7757">
      <w:pPr>
        <w:pStyle w:val="Heading2"/>
      </w:pPr>
      <w:r>
        <w:t>3.3 Analysis Phase</w:t>
      </w:r>
    </w:p>
    <w:p w:rsidR="006E45CD" w:rsidRDefault="006E45CD" w:rsidP="000D7757">
      <w:pPr>
        <w:pStyle w:val="thesis-bodytext"/>
      </w:pPr>
      <w:r>
        <w:t>2 people were involved for 2 months in the analysis phase and Prepare 100 pages SRS document for requirement Validation and Prepare Prototype in HTML to make understandable of Requirements. Flowcharts were used to show the relationship between module and functionality.</w:t>
      </w:r>
    </w:p>
    <w:p w:rsidR="00D11873" w:rsidRDefault="00D11873" w:rsidP="000D7757">
      <w:pPr>
        <w:pStyle w:val="thesis-bodytext"/>
      </w:pPr>
    </w:p>
    <w:p w:rsidR="00D11873" w:rsidRDefault="00D11873" w:rsidP="000D7757">
      <w:pPr>
        <w:pStyle w:val="thesis-bodytext"/>
      </w:pPr>
    </w:p>
    <w:p w:rsidR="00D11873" w:rsidRDefault="00D11873" w:rsidP="000D7757">
      <w:pPr>
        <w:pStyle w:val="thesis-bodytext"/>
      </w:pPr>
    </w:p>
    <w:p w:rsidR="00D11873" w:rsidRDefault="006E45CD" w:rsidP="000D7757">
      <w:pPr>
        <w:pStyle w:val="thesis-bodytext"/>
        <w:rPr>
          <w:b/>
          <w:sz w:val="28"/>
        </w:rPr>
      </w:pPr>
      <w:r w:rsidRPr="006E45CD">
        <w:rPr>
          <w:b/>
          <w:sz w:val="28"/>
        </w:rPr>
        <w:lastRenderedPageBreak/>
        <w:t>3.4 Design Phase</w:t>
      </w:r>
    </w:p>
    <w:p w:rsidR="006E45CD" w:rsidRPr="00D11873" w:rsidRDefault="006E45CD" w:rsidP="000D7757">
      <w:pPr>
        <w:pStyle w:val="thesis-bodytext"/>
        <w:rPr>
          <w:b/>
          <w:sz w:val="28"/>
        </w:rPr>
      </w:pPr>
      <w:r>
        <w:t xml:space="preserve">2 people were involved for 2 months in the design phase. They used MS-Visio for designing and preparing a 100 pages document. They also prepared ERD but they did not use Object oriented concept. </w:t>
      </w:r>
    </w:p>
    <w:p w:rsidR="006E45CD" w:rsidRDefault="006E45CD" w:rsidP="000D7757">
      <w:pPr>
        <w:pStyle w:val="thesis-bodytext"/>
      </w:pPr>
      <w:r>
        <w:t>Though they have used review process in stage but they had to take an iterative approach for the requirement validation. That is during the design and coding phase they needed to go through the analysis again for the changes of requirements. This is because, customers gradually identified and understood the beauty of requirements and changed their mind to accommodate the new requirements, although they had confirmed and signed off the SRS.</w:t>
      </w:r>
    </w:p>
    <w:p w:rsidR="006E45CD" w:rsidRPr="006E45CD" w:rsidRDefault="006E45CD" w:rsidP="000D7757">
      <w:pPr>
        <w:pStyle w:val="thesis-bodytext"/>
        <w:rPr>
          <w:b/>
          <w:sz w:val="28"/>
        </w:rPr>
      </w:pPr>
      <w:r w:rsidRPr="006E45CD">
        <w:rPr>
          <w:b/>
          <w:sz w:val="28"/>
        </w:rPr>
        <w:t>3.5</w:t>
      </w:r>
      <w:r>
        <w:rPr>
          <w:b/>
          <w:sz w:val="28"/>
        </w:rPr>
        <w:t xml:space="preserve"> </w:t>
      </w:r>
      <w:r w:rsidRPr="006E45CD">
        <w:rPr>
          <w:b/>
          <w:sz w:val="28"/>
        </w:rPr>
        <w:t>Coding Phase</w:t>
      </w:r>
    </w:p>
    <w:p w:rsidR="006E45CD" w:rsidRDefault="006E45CD" w:rsidP="000D7757">
      <w:pPr>
        <w:pStyle w:val="thesis-bodytext"/>
      </w:pPr>
      <w:r>
        <w:t>4 people were involved in this phase and as they were new in the software development field, they faced a lot of challenges. Often, they had to redesign the software. They used organization coding standard and user color guidelines for UI and applications.</w:t>
      </w:r>
    </w:p>
    <w:p w:rsidR="006E45CD" w:rsidRPr="006E45CD" w:rsidRDefault="006E45CD" w:rsidP="000D7757">
      <w:pPr>
        <w:pStyle w:val="thesis-bodytext"/>
        <w:rPr>
          <w:b/>
          <w:sz w:val="28"/>
        </w:rPr>
      </w:pPr>
      <w:r w:rsidRPr="006E45CD">
        <w:rPr>
          <w:b/>
          <w:sz w:val="28"/>
        </w:rPr>
        <w:t>3.6</w:t>
      </w:r>
      <w:r>
        <w:rPr>
          <w:b/>
          <w:sz w:val="28"/>
        </w:rPr>
        <w:t xml:space="preserve"> </w:t>
      </w:r>
      <w:r w:rsidRPr="006E45CD">
        <w:rPr>
          <w:b/>
          <w:sz w:val="28"/>
        </w:rPr>
        <w:t>Testing</w:t>
      </w:r>
    </w:p>
    <w:p w:rsidR="006E45CD" w:rsidRDefault="006E45CD" w:rsidP="000D7757">
      <w:pPr>
        <w:pStyle w:val="thesis-bodytext"/>
      </w:pPr>
      <w:r>
        <w:t>Informal Testing done was (system testing) done by team member and clients as a part of UAT Informal template use for UAT-User Acceptance test? [19]</w:t>
      </w:r>
    </w:p>
    <w:p w:rsidR="006E45CD" w:rsidRPr="006E45CD" w:rsidRDefault="006E45CD" w:rsidP="000D7757">
      <w:pPr>
        <w:pStyle w:val="thesis-bodytext"/>
        <w:rPr>
          <w:b/>
          <w:sz w:val="28"/>
        </w:rPr>
      </w:pPr>
      <w:r w:rsidRPr="006E45CD">
        <w:rPr>
          <w:b/>
          <w:sz w:val="28"/>
        </w:rPr>
        <w:t>3.7 Lesson Learn of this project</w:t>
      </w:r>
    </w:p>
    <w:p w:rsidR="006E45CD" w:rsidRDefault="006E45CD" w:rsidP="000D7757">
      <w:pPr>
        <w:pStyle w:val="thesis-bullets"/>
        <w:tabs>
          <w:tab w:val="num" w:pos="720"/>
        </w:tabs>
        <w:spacing w:line="360" w:lineRule="auto"/>
        <w:ind w:left="720" w:hanging="360"/>
      </w:pPr>
      <w:r>
        <w:t>•</w:t>
      </w:r>
      <w:r>
        <w:tab/>
        <w:t>Estimated skill of resources and Actual Skill resources are not same</w:t>
      </w:r>
    </w:p>
    <w:p w:rsidR="006E45CD" w:rsidRDefault="006E45CD" w:rsidP="000D7757">
      <w:pPr>
        <w:pStyle w:val="thesis-bullets"/>
        <w:tabs>
          <w:tab w:val="num" w:pos="720"/>
        </w:tabs>
        <w:spacing w:line="360" w:lineRule="auto"/>
        <w:ind w:left="720" w:hanging="360"/>
      </w:pPr>
      <w:r>
        <w:t>•</w:t>
      </w:r>
      <w:r>
        <w:tab/>
        <w:t xml:space="preserve">Functional and Domain Expert was not involved as because budget constraint and resources unavailability. </w:t>
      </w:r>
    </w:p>
    <w:p w:rsidR="006E45CD" w:rsidRDefault="006E45CD" w:rsidP="000D7757">
      <w:pPr>
        <w:pStyle w:val="thesis-bullets"/>
        <w:tabs>
          <w:tab w:val="num" w:pos="720"/>
        </w:tabs>
        <w:spacing w:line="360" w:lineRule="auto"/>
        <w:ind w:left="720" w:hanging="360"/>
      </w:pPr>
      <w:r>
        <w:t>•</w:t>
      </w:r>
      <w:r>
        <w:tab/>
        <w:t xml:space="preserve">Resources leaving during project phase </w:t>
      </w:r>
    </w:p>
    <w:p w:rsidR="006E45CD" w:rsidRDefault="006E45CD" w:rsidP="000D7757">
      <w:pPr>
        <w:pStyle w:val="thesis-bullets"/>
        <w:tabs>
          <w:tab w:val="num" w:pos="720"/>
        </w:tabs>
        <w:spacing w:line="360" w:lineRule="auto"/>
        <w:ind w:left="720" w:hanging="360"/>
      </w:pPr>
      <w:r>
        <w:t>•</w:t>
      </w:r>
      <w:r>
        <w:tab/>
        <w:t>User maturity was average for IT and Software.</w:t>
      </w:r>
    </w:p>
    <w:p w:rsidR="006E45CD" w:rsidRDefault="006E45CD" w:rsidP="000D7757">
      <w:pPr>
        <w:pStyle w:val="thesis-bullets"/>
        <w:tabs>
          <w:tab w:val="num" w:pos="720"/>
        </w:tabs>
        <w:spacing w:line="360" w:lineRule="auto"/>
        <w:ind w:left="720" w:hanging="360"/>
      </w:pPr>
      <w:r>
        <w:t>•</w:t>
      </w:r>
      <w:r>
        <w:tab/>
        <w:t>Infrastructure was not ready according to the plan</w:t>
      </w:r>
    </w:p>
    <w:p w:rsidR="006E45CD" w:rsidRDefault="006E45CD" w:rsidP="000D7757">
      <w:pPr>
        <w:pStyle w:val="thesis-bullets"/>
        <w:tabs>
          <w:tab w:val="num" w:pos="720"/>
        </w:tabs>
        <w:spacing w:line="360" w:lineRule="auto"/>
        <w:ind w:left="720" w:hanging="360"/>
      </w:pPr>
      <w:r>
        <w:t>•</w:t>
      </w:r>
      <w:r>
        <w:tab/>
        <w:t>Life cycle was not selected according to customer analysis</w:t>
      </w:r>
    </w:p>
    <w:p w:rsidR="00DB6999" w:rsidRDefault="00DB6999" w:rsidP="000D7757">
      <w:pPr>
        <w:pStyle w:val="Title"/>
        <w:spacing w:line="360" w:lineRule="auto"/>
      </w:pPr>
      <w:r>
        <w:lastRenderedPageBreak/>
        <w:t>Chapter 4</w:t>
      </w:r>
    </w:p>
    <w:p w:rsidR="00DB0834" w:rsidRDefault="00DB6999" w:rsidP="000D7757">
      <w:pPr>
        <w:pStyle w:val="Heading1"/>
        <w:spacing w:line="360" w:lineRule="auto"/>
      </w:pPr>
      <w:r>
        <w:t>Research Methodology</w:t>
      </w:r>
    </w:p>
    <w:p w:rsidR="00DB6999" w:rsidRDefault="006C5ABF" w:rsidP="000D7757">
      <w:pPr>
        <w:pStyle w:val="thesis-bodytext"/>
      </w:pPr>
      <w:r w:rsidRPr="006C5ABF">
        <w:t>Thinking</w:t>
      </w:r>
      <w:r>
        <w:t xml:space="preserve"> </w:t>
      </w:r>
      <w:r w:rsidRPr="006C5ABF">
        <w:t>about the components of the hassle argued inside massive, Medium and small software program companies in technique enterprise, in this work it is accompanied the steps given under to carry out an evaluation and comparative observe on the standard software house in Bangladesh inclusion of software program method engineering and standard practice utilized in our country and Standardize company like CMMI, ISO, ITIL and many others.</w:t>
      </w:r>
      <w:r w:rsidR="00DB6999">
        <w:t xml:space="preserve"> </w:t>
      </w:r>
    </w:p>
    <w:p w:rsidR="00DB6999" w:rsidRDefault="0024482A" w:rsidP="000D7757">
      <w:pPr>
        <w:pStyle w:val="thesis-bodytext"/>
      </w:pPr>
      <w:r w:rsidRPr="0024482A">
        <w:t>The strategies are</w:t>
      </w:r>
      <w:r w:rsidR="00DB6999">
        <w:t>:</w:t>
      </w:r>
    </w:p>
    <w:p w:rsidR="00DB6999" w:rsidRDefault="00DB6999" w:rsidP="000D7757">
      <w:pPr>
        <w:pStyle w:val="thesis-bodytext"/>
      </w:pPr>
      <w:r>
        <w:t xml:space="preserve">1) </w:t>
      </w:r>
      <w:r w:rsidR="004353C7" w:rsidRPr="004353C7">
        <w:t>Preliminary</w:t>
      </w:r>
      <w:r w:rsidR="004353C7">
        <w:t xml:space="preserve"> </w:t>
      </w:r>
      <w:r w:rsidR="004353C7" w:rsidRPr="004353C7">
        <w:t xml:space="preserve">technique Questionnaires the usage of </w:t>
      </w:r>
      <w:proofErr w:type="spellStart"/>
      <w:r w:rsidR="004353C7" w:rsidRPr="004353C7">
        <w:t>likert</w:t>
      </w:r>
      <w:proofErr w:type="spellEnd"/>
      <w:r w:rsidR="004353C7" w:rsidRPr="004353C7">
        <w:t xml:space="preserve"> Scale</w:t>
      </w:r>
    </w:p>
    <w:p w:rsidR="00DB6999" w:rsidRDefault="00DB6999" w:rsidP="000D7757">
      <w:pPr>
        <w:pStyle w:val="thesis-bodytext"/>
      </w:pPr>
      <w:r>
        <w:t xml:space="preserve">2) </w:t>
      </w:r>
      <w:r w:rsidR="00DB2B74" w:rsidRPr="00DB2B74">
        <w:t>Customer story writing on tasks</w:t>
      </w:r>
      <w:r>
        <w:t xml:space="preserve"> </w:t>
      </w:r>
    </w:p>
    <w:p w:rsidR="00DB6999" w:rsidRDefault="00DB6999" w:rsidP="000D7757">
      <w:pPr>
        <w:pStyle w:val="thesis-bodytext"/>
      </w:pPr>
      <w:r>
        <w:t xml:space="preserve">3) </w:t>
      </w:r>
      <w:r w:rsidR="00DB2B74" w:rsidRPr="00DB2B74">
        <w:t xml:space="preserve">Finding reveal by using PMI– Plus, </w:t>
      </w:r>
      <w:proofErr w:type="gramStart"/>
      <w:r w:rsidR="00DB2B74" w:rsidRPr="00DB2B74">
        <w:t>Minus</w:t>
      </w:r>
      <w:proofErr w:type="gramEnd"/>
      <w:r w:rsidR="00DB2B74" w:rsidRPr="00DB2B74">
        <w:t>, interesting approach [10]</w:t>
      </w:r>
    </w:p>
    <w:p w:rsidR="00DB6999" w:rsidRDefault="0008704A" w:rsidP="000D7757">
      <w:pPr>
        <w:pStyle w:val="thesis-bodytext"/>
      </w:pPr>
      <w:r w:rsidRPr="0008704A">
        <w:t xml:space="preserve">The Interview periods and task decided on from nearby small and medium length software house in Dhaka, Bangladesh. Based </w:t>
      </w:r>
      <w:r>
        <w:t xml:space="preserve">on </w:t>
      </w:r>
      <w:r w:rsidRPr="0008704A">
        <w:t>totally on five</w:t>
      </w:r>
      <w:r>
        <w:t xml:space="preserve"> </w:t>
      </w:r>
      <w:r w:rsidRPr="0008704A">
        <w:t>(5) companies statistics and practitioners’ opinion it had been analyzed and examine our findings. Which purported to be extra in our subsequent milestone?</w:t>
      </w:r>
    </w:p>
    <w:p w:rsidR="00DB6999" w:rsidRDefault="0008704A" w:rsidP="000D7757">
      <w:pPr>
        <w:pStyle w:val="thesis-bodytext"/>
      </w:pPr>
      <w:r w:rsidRPr="0008704A">
        <w:t xml:space="preserve">As it has been referred to the statistics for this survey became accrued from </w:t>
      </w:r>
      <w:r>
        <w:t>four</w:t>
      </w:r>
      <w:r w:rsidRPr="0008704A">
        <w:t xml:space="preserve"> to five small and medium software program corporations of Dhaka towns through arranging interview periods with questionnaires and writing client’s story and validating the textual content with of client’s story with task managers and senior software improvement experts. Researcher additionally organized interview periods over smartphone with surveyed business enterprise’s personnel to recognize the actual technique functionality of the organization. </w:t>
      </w:r>
      <w:proofErr w:type="gramStart"/>
      <w:r w:rsidRPr="0008704A">
        <w:t>a</w:t>
      </w:r>
      <w:proofErr w:type="gramEnd"/>
      <w:r w:rsidRPr="0008704A">
        <w:t xml:space="preserve"> set of open-ended questions and </w:t>
      </w:r>
      <w:proofErr w:type="spellStart"/>
      <w:r w:rsidRPr="0008704A">
        <w:t>likerts</w:t>
      </w:r>
      <w:proofErr w:type="spellEnd"/>
      <w:r w:rsidRPr="0008704A">
        <w:t xml:space="preserve"> scale questions were to start with organized and later a set of precise questions about software program method had been organized as data collecting strategies. Because of distinction revel in from the interview periods, I did alternate the approach of asking questions in preference to writing </w:t>
      </w:r>
      <w:r w:rsidRPr="0008704A">
        <w:lastRenderedPageBreak/>
        <w:t>clients story. Researcher tested and showed the identical set of questions during the writing of the client’s story and interview periods.</w:t>
      </w:r>
    </w:p>
    <w:p w:rsidR="005529FA" w:rsidRDefault="005529FA" w:rsidP="000D7757">
      <w:pPr>
        <w:pStyle w:val="thesis-bodytext"/>
      </w:pPr>
      <w:r w:rsidRPr="005529FA">
        <w:t>Question units have been associated with software program procedure familiarity, organizational structure and task control, Requirement evaluation, layout, Coding checking out &amp; QA topics in adherence to a software program technique and their intension for future technique development and many others.</w:t>
      </w:r>
    </w:p>
    <w:p w:rsidR="00DB0834" w:rsidRDefault="00DB6999" w:rsidP="000D7757">
      <w:pPr>
        <w:pStyle w:val="thesis-bodytext"/>
        <w:jc w:val="center"/>
      </w:pPr>
      <w:r>
        <w:rPr>
          <w:noProof/>
          <w:lang w:eastAsia="ko-KR"/>
        </w:rPr>
        <w:drawing>
          <wp:inline distT="0" distB="0" distL="0" distR="0">
            <wp:extent cx="4619625" cy="180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9625" cy="1809750"/>
                    </a:xfrm>
                    <a:prstGeom prst="rect">
                      <a:avLst/>
                    </a:prstGeom>
                    <a:noFill/>
                    <a:ln>
                      <a:noFill/>
                    </a:ln>
                  </pic:spPr>
                </pic:pic>
              </a:graphicData>
            </a:graphic>
          </wp:inline>
        </w:drawing>
      </w:r>
    </w:p>
    <w:p w:rsidR="00DB6999" w:rsidRPr="00047198" w:rsidRDefault="00DB6999" w:rsidP="000D7757">
      <w:pPr>
        <w:spacing w:line="360" w:lineRule="auto"/>
        <w:jc w:val="center"/>
        <w:rPr>
          <w:rFonts w:eastAsia="Arial Unicode MS"/>
        </w:rPr>
      </w:pPr>
      <w:r w:rsidRPr="00DB6999">
        <w:t>Figure 1:</w:t>
      </w:r>
      <w:r w:rsidRPr="00047198">
        <w:rPr>
          <w:rFonts w:eastAsia="Arial Unicode MS"/>
        </w:rPr>
        <w:t xml:space="preserve"> </w:t>
      </w:r>
      <w:proofErr w:type="spellStart"/>
      <w:r w:rsidRPr="00047198">
        <w:rPr>
          <w:rFonts w:eastAsia="Arial Unicode MS"/>
        </w:rPr>
        <w:t>Likerts</w:t>
      </w:r>
      <w:proofErr w:type="spellEnd"/>
      <w:r w:rsidRPr="00047198">
        <w:rPr>
          <w:rFonts w:eastAsia="Arial Unicode MS"/>
        </w:rPr>
        <w:t xml:space="preserve"> Scale Affirmation Types and Score</w:t>
      </w:r>
    </w:p>
    <w:p w:rsidR="00DB6999" w:rsidRDefault="00D666D7" w:rsidP="000D7757">
      <w:pPr>
        <w:pStyle w:val="thesis-bodytext"/>
      </w:pPr>
      <w:r w:rsidRPr="00D666D7">
        <w:t>Primarily based at the figure 1 and scale statistics, I did put together the Questionnaires, which assist us to revel in the manner of series of information and data’s.</w:t>
      </w:r>
    </w:p>
    <w:p w:rsidR="00DB0834" w:rsidRDefault="00DB6999" w:rsidP="000D7757">
      <w:pPr>
        <w:pStyle w:val="thesis-bodytext"/>
      </w:pPr>
      <w:r>
        <w:rPr>
          <w:noProof/>
          <w:lang w:eastAsia="ko-KR"/>
        </w:rPr>
        <w:drawing>
          <wp:inline distT="0" distB="0" distL="0" distR="0">
            <wp:extent cx="5381625" cy="1152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1625" cy="1152525"/>
                    </a:xfrm>
                    <a:prstGeom prst="rect">
                      <a:avLst/>
                    </a:prstGeom>
                    <a:noFill/>
                    <a:ln>
                      <a:noFill/>
                    </a:ln>
                  </pic:spPr>
                </pic:pic>
              </a:graphicData>
            </a:graphic>
          </wp:inline>
        </w:drawing>
      </w:r>
    </w:p>
    <w:p w:rsidR="00DB6999" w:rsidRDefault="00DB6999" w:rsidP="000D7757">
      <w:pPr>
        <w:pStyle w:val="thesis-bodytext"/>
        <w:jc w:val="center"/>
      </w:pPr>
      <w:r w:rsidRPr="00DB6999">
        <w:t>Figure 2 Questions Focus In Various Areas</w:t>
      </w:r>
    </w:p>
    <w:p w:rsidR="00823B7F" w:rsidRDefault="00D666D7" w:rsidP="000D7757">
      <w:pPr>
        <w:pStyle w:val="thesis-bodytext"/>
      </w:pPr>
      <w:r>
        <w:t>A</w:t>
      </w:r>
      <w:r w:rsidRPr="00D666D7">
        <w:t xml:space="preserve"> while, it became no longer restricted to quick questions however pass to story, what they're truly doing by way of gathering the story of work in tasks.</w:t>
      </w:r>
    </w:p>
    <w:p w:rsidR="00823B7F" w:rsidRDefault="00C60B94" w:rsidP="000D7757">
      <w:pPr>
        <w:pStyle w:val="thesis-bodytext"/>
      </w:pPr>
      <w:r w:rsidRPr="00C60B94">
        <w:t>It has been attempted to apply the subsequent steps for the duration of the research work and conclude</w:t>
      </w:r>
      <w:r w:rsidR="00823B7F">
        <w:t>:</w:t>
      </w:r>
    </w:p>
    <w:p w:rsidR="00823B7F" w:rsidRDefault="00823B7F" w:rsidP="000D7757">
      <w:pPr>
        <w:pStyle w:val="thesis-bodytext"/>
      </w:pPr>
      <w:r>
        <w:t xml:space="preserve">Step 1: </w:t>
      </w:r>
      <w:r w:rsidR="00C60B94" w:rsidRPr="00C60B94">
        <w:t>gathering statistics the use of user story</w:t>
      </w:r>
      <w:r>
        <w:t xml:space="preserve"> </w:t>
      </w:r>
    </w:p>
    <w:p w:rsidR="00823B7F" w:rsidRDefault="00823B7F" w:rsidP="000D7757">
      <w:pPr>
        <w:pStyle w:val="thesis-bodytext"/>
      </w:pPr>
      <w:r>
        <w:t xml:space="preserve">Step 2: </w:t>
      </w:r>
      <w:r w:rsidR="00C60B94" w:rsidRPr="00C60B94">
        <w:t>consciousness technique areas for characterizations</w:t>
      </w:r>
    </w:p>
    <w:p w:rsidR="00823B7F" w:rsidRDefault="00823B7F" w:rsidP="000D7757">
      <w:pPr>
        <w:pStyle w:val="thesis-bodytext"/>
        <w:numPr>
          <w:ilvl w:val="0"/>
          <w:numId w:val="11"/>
        </w:numPr>
      </w:pPr>
      <w:r>
        <w:lastRenderedPageBreak/>
        <w:t xml:space="preserve">Project Management </w:t>
      </w:r>
    </w:p>
    <w:p w:rsidR="00823B7F" w:rsidRDefault="00823B7F" w:rsidP="000D7757">
      <w:pPr>
        <w:pStyle w:val="thesis-bodytext"/>
        <w:numPr>
          <w:ilvl w:val="0"/>
          <w:numId w:val="11"/>
        </w:numPr>
      </w:pPr>
      <w:r>
        <w:t>Analysis &amp; Design</w:t>
      </w:r>
    </w:p>
    <w:p w:rsidR="00823B7F" w:rsidRDefault="00823B7F" w:rsidP="000D7757">
      <w:pPr>
        <w:pStyle w:val="thesis-bodytext"/>
        <w:numPr>
          <w:ilvl w:val="0"/>
          <w:numId w:val="11"/>
        </w:numPr>
      </w:pPr>
      <w:r>
        <w:t>Quality Assurance</w:t>
      </w:r>
    </w:p>
    <w:p w:rsidR="00823B7F" w:rsidRDefault="00823B7F" w:rsidP="000D7757">
      <w:pPr>
        <w:pStyle w:val="thesis-bodytext"/>
        <w:numPr>
          <w:ilvl w:val="0"/>
          <w:numId w:val="11"/>
        </w:numPr>
      </w:pPr>
      <w:r>
        <w:t>Testing</w:t>
      </w:r>
    </w:p>
    <w:p w:rsidR="00823B7F" w:rsidRDefault="00823B7F" w:rsidP="000D7757">
      <w:pPr>
        <w:pStyle w:val="thesis-bodytext"/>
      </w:pPr>
      <w:r>
        <w:t xml:space="preserve">Step 3: </w:t>
      </w:r>
      <w:r w:rsidR="00C60B94" w:rsidRPr="00C60B94">
        <w:t>pick out plus, minus, interesting areas with information evaluation</w:t>
      </w:r>
    </w:p>
    <w:p w:rsidR="00823B7F" w:rsidRDefault="00823B7F" w:rsidP="000D7757">
      <w:pPr>
        <w:pStyle w:val="thesis-bodytext"/>
      </w:pPr>
      <w:r>
        <w:t xml:space="preserve">Step 4: </w:t>
      </w:r>
      <w:r w:rsidR="00C60B94" w:rsidRPr="00C60B94">
        <w:t>pick out feasible salient key achievement aspect with advantages</w:t>
      </w:r>
    </w:p>
    <w:p w:rsidR="00DB6999" w:rsidRDefault="00823B7F" w:rsidP="000D7757">
      <w:pPr>
        <w:pStyle w:val="thesis-bodytext"/>
      </w:pPr>
      <w:r>
        <w:t xml:space="preserve">Step 5:  </w:t>
      </w:r>
      <w:r w:rsidR="00C60B94" w:rsidRPr="00C60B94">
        <w:t>summary of attention place and findings identifications</w:t>
      </w:r>
      <w:r>
        <w:t>.</w:t>
      </w: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hesis-bodytext"/>
      </w:pPr>
    </w:p>
    <w:p w:rsidR="00823B7F" w:rsidRDefault="00823B7F" w:rsidP="000D7757">
      <w:pPr>
        <w:pStyle w:val="Title"/>
        <w:spacing w:line="360" w:lineRule="auto"/>
      </w:pPr>
      <w:r>
        <w:lastRenderedPageBreak/>
        <w:t>Chapter 5</w:t>
      </w:r>
    </w:p>
    <w:p w:rsidR="00D064F4" w:rsidRDefault="00D064F4" w:rsidP="000D7757">
      <w:pPr>
        <w:pStyle w:val="Heading1"/>
        <w:spacing w:line="360" w:lineRule="auto"/>
      </w:pPr>
      <w:r>
        <w:t>Assessment Findings</w:t>
      </w:r>
    </w:p>
    <w:p w:rsidR="00520AEE" w:rsidRDefault="00FE610D" w:rsidP="00FE610D">
      <w:pPr>
        <w:pStyle w:val="thesis-bodytext"/>
      </w:pPr>
      <w:r>
        <w:t xml:space="preserve">Using PMI approach and determine the key achievement thing. </w:t>
      </w:r>
      <w:proofErr w:type="gramStart"/>
      <w:r>
        <w:t>It’s</w:t>
      </w:r>
      <w:proofErr w:type="gramEnd"/>
      <w:r>
        <w:t xml:space="preserve"> miles obvious that there have been a few plus, minus, thrilling things for the challenge to find out the task management wonderful exercise or terrible exercise and primarily based on that to perceive quality practice in actual existence.</w:t>
      </w:r>
    </w:p>
    <w:p w:rsidR="00520AEE" w:rsidRDefault="00D064F4" w:rsidP="000D7757">
      <w:pPr>
        <w:pStyle w:val="thesis-bodytext"/>
        <w:jc w:val="center"/>
      </w:pPr>
      <w:r>
        <w:t xml:space="preserve">Table 2: </w:t>
      </w:r>
      <w:r w:rsidR="00B44704" w:rsidRPr="00B44704">
        <w:t>PMI consciousness on mission control and Requirement Management</w:t>
      </w: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2064"/>
        <w:gridCol w:w="2346"/>
      </w:tblGrid>
      <w:tr w:rsidR="00F444DD" w:rsidRPr="002A70E6" w:rsidTr="00DE2EDA">
        <w:trPr>
          <w:trHeight w:val="440"/>
          <w:tblHeader/>
          <w:jc w:val="center"/>
        </w:trPr>
        <w:tc>
          <w:tcPr>
            <w:tcW w:w="1890" w:type="dxa"/>
            <w:vAlign w:val="center"/>
          </w:tcPr>
          <w:p w:rsidR="00F444DD" w:rsidRPr="0069363A" w:rsidRDefault="00F444DD" w:rsidP="000D7757">
            <w:pPr>
              <w:spacing w:line="360" w:lineRule="auto"/>
              <w:jc w:val="center"/>
              <w:rPr>
                <w:b/>
              </w:rPr>
            </w:pPr>
            <w:r w:rsidRPr="0069363A">
              <w:rPr>
                <w:b/>
              </w:rPr>
              <w:t>PMI- Plus, Minus, Interesting</w:t>
            </w:r>
          </w:p>
        </w:tc>
        <w:tc>
          <w:tcPr>
            <w:tcW w:w="6570" w:type="dxa"/>
            <w:gridSpan w:val="3"/>
            <w:vAlign w:val="center"/>
          </w:tcPr>
          <w:p w:rsidR="00F444DD" w:rsidRPr="0069363A" w:rsidRDefault="00F444DD" w:rsidP="000D7757">
            <w:pPr>
              <w:spacing w:line="360" w:lineRule="auto"/>
              <w:jc w:val="center"/>
              <w:rPr>
                <w:b/>
              </w:rPr>
            </w:pPr>
            <w:r w:rsidRPr="0069363A">
              <w:rPr>
                <w:b/>
              </w:rPr>
              <w:t>PMI findings, Focus on Project Management and Requirement Management</w:t>
            </w:r>
          </w:p>
        </w:tc>
      </w:tr>
      <w:tr w:rsidR="00F444DD" w:rsidRPr="002A70E6" w:rsidTr="00836D81">
        <w:trPr>
          <w:trHeight w:val="440"/>
          <w:tblHeader/>
          <w:jc w:val="center"/>
        </w:trPr>
        <w:tc>
          <w:tcPr>
            <w:tcW w:w="1890" w:type="dxa"/>
            <w:vMerge w:val="restart"/>
            <w:vAlign w:val="center"/>
          </w:tcPr>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p w:rsidR="00F444DD" w:rsidRPr="005659E1" w:rsidRDefault="00F444DD" w:rsidP="005659E1">
            <w:pPr>
              <w:spacing w:line="360" w:lineRule="auto"/>
            </w:pPr>
          </w:p>
        </w:tc>
        <w:tc>
          <w:tcPr>
            <w:tcW w:w="2160" w:type="dxa"/>
            <w:vAlign w:val="center"/>
          </w:tcPr>
          <w:p w:rsidR="00F444DD" w:rsidRPr="005659E1" w:rsidRDefault="00F444DD" w:rsidP="005659E1">
            <w:pPr>
              <w:spacing w:line="360" w:lineRule="auto"/>
            </w:pPr>
            <w:r w:rsidRPr="005659E1">
              <w:lastRenderedPageBreak/>
              <w:t>Plus</w:t>
            </w:r>
          </w:p>
        </w:tc>
        <w:tc>
          <w:tcPr>
            <w:tcW w:w="2064" w:type="dxa"/>
            <w:vAlign w:val="center"/>
          </w:tcPr>
          <w:p w:rsidR="00F444DD" w:rsidRPr="0069363A" w:rsidRDefault="00F444DD" w:rsidP="000D7757">
            <w:pPr>
              <w:spacing w:line="360" w:lineRule="auto"/>
              <w:jc w:val="center"/>
              <w:rPr>
                <w:b/>
              </w:rPr>
            </w:pPr>
            <w:r w:rsidRPr="0069363A">
              <w:rPr>
                <w:b/>
              </w:rPr>
              <w:t>Minus</w:t>
            </w:r>
          </w:p>
        </w:tc>
        <w:tc>
          <w:tcPr>
            <w:tcW w:w="2346" w:type="dxa"/>
            <w:vAlign w:val="center"/>
          </w:tcPr>
          <w:p w:rsidR="00F444DD" w:rsidRPr="0069363A" w:rsidRDefault="00F444DD" w:rsidP="000D7757">
            <w:pPr>
              <w:spacing w:line="360" w:lineRule="auto"/>
              <w:jc w:val="center"/>
              <w:rPr>
                <w:b/>
              </w:rPr>
            </w:pPr>
            <w:r w:rsidRPr="0069363A">
              <w:rPr>
                <w:b/>
              </w:rPr>
              <w:t>Interesting</w:t>
            </w:r>
          </w:p>
        </w:tc>
      </w:tr>
      <w:tr w:rsidR="00F444DD" w:rsidRPr="002A70E6" w:rsidTr="00836D81">
        <w:trPr>
          <w:jc w:val="center"/>
        </w:trPr>
        <w:tc>
          <w:tcPr>
            <w:tcW w:w="1890" w:type="dxa"/>
            <w:vMerge/>
          </w:tcPr>
          <w:p w:rsidR="00F444DD" w:rsidRPr="005659E1" w:rsidRDefault="00F444DD" w:rsidP="005659E1">
            <w:pPr>
              <w:spacing w:line="360" w:lineRule="auto"/>
            </w:pPr>
          </w:p>
        </w:tc>
        <w:tc>
          <w:tcPr>
            <w:tcW w:w="2160" w:type="dxa"/>
          </w:tcPr>
          <w:p w:rsidR="00F444DD" w:rsidRPr="00BD742B" w:rsidRDefault="00FE610D" w:rsidP="005659E1">
            <w:pPr>
              <w:spacing w:line="360" w:lineRule="auto"/>
            </w:pPr>
            <w:r w:rsidRPr="00FE610D">
              <w:t>Regardless of the cut-off date given with the aid of client changed into tried to meet without Estimation or professional judgment primarily based on enterprise fee percentage for deployment</w:t>
            </w:r>
          </w:p>
        </w:tc>
        <w:tc>
          <w:tcPr>
            <w:tcW w:w="2064" w:type="dxa"/>
          </w:tcPr>
          <w:p w:rsidR="00F444DD" w:rsidRPr="00BD742B" w:rsidRDefault="00FE610D" w:rsidP="000D7757">
            <w:pPr>
              <w:spacing w:line="360" w:lineRule="auto"/>
            </w:pPr>
            <w:r w:rsidRPr="00FE610D">
              <w:t>No report kept or evidence for justifications and no widespread estimation was taken into consideration instead of assumption</w:t>
            </w:r>
          </w:p>
        </w:tc>
        <w:tc>
          <w:tcPr>
            <w:tcW w:w="2346" w:type="dxa"/>
          </w:tcPr>
          <w:p w:rsidR="00F444DD" w:rsidRPr="00BD742B" w:rsidRDefault="00FE610D" w:rsidP="000D7757">
            <w:pPr>
              <w:spacing w:line="360" w:lineRule="auto"/>
            </w:pPr>
            <w:r w:rsidRPr="00FE610D">
              <w:t xml:space="preserve">Team cohesion and cut-off date meet by developer and team was very cohesive </w:t>
            </w:r>
            <w:r w:rsidR="00F444DD" w:rsidRPr="00BD742B">
              <w:t>(+)</w:t>
            </w:r>
          </w:p>
        </w:tc>
      </w:tr>
      <w:tr w:rsidR="00F444DD" w:rsidRPr="002A70E6" w:rsidTr="00836D81">
        <w:trPr>
          <w:jc w:val="center"/>
        </w:trPr>
        <w:tc>
          <w:tcPr>
            <w:tcW w:w="1890" w:type="dxa"/>
            <w:vMerge/>
          </w:tcPr>
          <w:p w:rsidR="00F444DD" w:rsidRPr="005659E1" w:rsidRDefault="00F444DD" w:rsidP="005659E1">
            <w:pPr>
              <w:spacing w:line="360" w:lineRule="auto"/>
            </w:pPr>
          </w:p>
        </w:tc>
        <w:tc>
          <w:tcPr>
            <w:tcW w:w="2160" w:type="dxa"/>
          </w:tcPr>
          <w:p w:rsidR="00F444DD" w:rsidRPr="00BD742B" w:rsidRDefault="00FE610D" w:rsidP="005659E1">
            <w:pPr>
              <w:spacing w:line="360" w:lineRule="auto"/>
            </w:pPr>
            <w:r w:rsidRPr="00FE610D">
              <w:t xml:space="preserve">Team took the accountability primarily based on actual lifestyles revel in and reusable standards and monitor </w:t>
            </w:r>
            <w:r w:rsidRPr="00FE610D">
              <w:lastRenderedPageBreak/>
              <w:t>changed into goal date</w:t>
            </w:r>
          </w:p>
        </w:tc>
        <w:tc>
          <w:tcPr>
            <w:tcW w:w="2064" w:type="dxa"/>
          </w:tcPr>
          <w:p w:rsidR="00F444DD" w:rsidRPr="00BD742B" w:rsidRDefault="00FE610D" w:rsidP="000D7757">
            <w:pPr>
              <w:spacing w:line="360" w:lineRule="auto"/>
            </w:pPr>
            <w:r w:rsidRPr="00FE610D">
              <w:lastRenderedPageBreak/>
              <w:t xml:space="preserve">Task monitoring changed into no longer recorded for seeing the effectiveness of team overall performance </w:t>
            </w:r>
            <w:r w:rsidRPr="00FE610D">
              <w:lastRenderedPageBreak/>
              <w:t>instead of task complete</w:t>
            </w:r>
          </w:p>
        </w:tc>
        <w:tc>
          <w:tcPr>
            <w:tcW w:w="2346" w:type="dxa"/>
          </w:tcPr>
          <w:p w:rsidR="00F444DD" w:rsidRPr="00BD742B" w:rsidRDefault="00FE610D" w:rsidP="000D7757">
            <w:pPr>
              <w:spacing w:line="360" w:lineRule="auto"/>
            </w:pPr>
            <w:r w:rsidRPr="00FE610D">
              <w:lastRenderedPageBreak/>
              <w:t xml:space="preserve">Because of absence of proof customer has visible task accomplished in due time instead of plan. however document changed into verbal </w:t>
            </w:r>
            <w:r w:rsidRPr="00FE610D">
              <w:lastRenderedPageBreak/>
              <w:t>and e-mail (+)</w:t>
            </w:r>
          </w:p>
        </w:tc>
      </w:tr>
      <w:tr w:rsidR="00F444DD" w:rsidRPr="002A70E6" w:rsidTr="00FE610D">
        <w:trPr>
          <w:trHeight w:val="2825"/>
          <w:jc w:val="center"/>
        </w:trPr>
        <w:tc>
          <w:tcPr>
            <w:tcW w:w="1890" w:type="dxa"/>
            <w:vMerge/>
          </w:tcPr>
          <w:p w:rsidR="00F444DD" w:rsidRPr="005659E1" w:rsidRDefault="00F444DD" w:rsidP="005659E1">
            <w:pPr>
              <w:spacing w:line="360" w:lineRule="auto"/>
            </w:pPr>
          </w:p>
        </w:tc>
        <w:tc>
          <w:tcPr>
            <w:tcW w:w="2160" w:type="dxa"/>
          </w:tcPr>
          <w:p w:rsidR="00F444DD" w:rsidRPr="00836D81" w:rsidRDefault="00D33248" w:rsidP="005659E1">
            <w:pPr>
              <w:spacing w:line="360" w:lineRule="auto"/>
            </w:pPr>
            <w:r w:rsidRPr="00D33248">
              <w:t>Risk</w:t>
            </w:r>
            <w:r>
              <w:t xml:space="preserve"> </w:t>
            </w:r>
            <w:r w:rsidRPr="00D33248">
              <w:t>identity turned into maintain from their preceding task revel in and shared in team meeting</w:t>
            </w:r>
          </w:p>
        </w:tc>
        <w:tc>
          <w:tcPr>
            <w:tcW w:w="2064" w:type="dxa"/>
          </w:tcPr>
          <w:p w:rsidR="00F444DD" w:rsidRPr="00836D81" w:rsidRDefault="00D33248" w:rsidP="00FE610D">
            <w:pPr>
              <w:spacing w:line="360" w:lineRule="auto"/>
            </w:pPr>
            <w:r w:rsidRPr="00D33248">
              <w:t>Hazard monitoring changed into absent in phrases of report as no document stored for future tasks. human beings dependency changed into excessive</w:t>
            </w:r>
          </w:p>
        </w:tc>
        <w:tc>
          <w:tcPr>
            <w:tcW w:w="2346" w:type="dxa"/>
          </w:tcPr>
          <w:p w:rsidR="00F444DD" w:rsidRPr="00836D81" w:rsidRDefault="00D33248" w:rsidP="00D33248">
            <w:pPr>
              <w:spacing w:line="360" w:lineRule="auto"/>
            </w:pPr>
            <w:r w:rsidRPr="00D33248">
              <w:t>Task</w:t>
            </w:r>
            <w:r>
              <w:t xml:space="preserve"> </w:t>
            </w:r>
            <w:r w:rsidRPr="00D33248">
              <w:t>near on time with fundamental necessities as goal date changed into the principle awareness (+)</w:t>
            </w:r>
          </w:p>
        </w:tc>
      </w:tr>
      <w:tr w:rsidR="00F444DD" w:rsidRPr="002A70E6" w:rsidTr="00836D81">
        <w:trPr>
          <w:jc w:val="center"/>
        </w:trPr>
        <w:tc>
          <w:tcPr>
            <w:tcW w:w="1890" w:type="dxa"/>
            <w:vMerge/>
            <w:vAlign w:val="center"/>
          </w:tcPr>
          <w:p w:rsidR="00F444DD" w:rsidRPr="005659E1" w:rsidRDefault="00F444DD" w:rsidP="005659E1">
            <w:pPr>
              <w:spacing w:line="360" w:lineRule="auto"/>
            </w:pPr>
          </w:p>
        </w:tc>
        <w:tc>
          <w:tcPr>
            <w:tcW w:w="2160" w:type="dxa"/>
          </w:tcPr>
          <w:p w:rsidR="00F444DD" w:rsidRPr="00836D81" w:rsidRDefault="005659E1" w:rsidP="005659E1">
            <w:pPr>
              <w:spacing w:line="360" w:lineRule="auto"/>
            </w:pPr>
            <w:r w:rsidRPr="005659E1">
              <w:t>In table discussion they have been looking to expand structure, freeze the necessities, and database design, and so on.</w:t>
            </w:r>
          </w:p>
        </w:tc>
        <w:tc>
          <w:tcPr>
            <w:tcW w:w="2064" w:type="dxa"/>
          </w:tcPr>
          <w:p w:rsidR="00F444DD" w:rsidRPr="00836D81" w:rsidRDefault="005659E1" w:rsidP="000D7757">
            <w:pPr>
              <w:spacing w:line="360" w:lineRule="auto"/>
            </w:pPr>
            <w:r w:rsidRPr="005659E1">
              <w:t>To try this work someday they has to stay overdue night , after workplace hour</w:t>
            </w:r>
          </w:p>
        </w:tc>
        <w:tc>
          <w:tcPr>
            <w:tcW w:w="2346" w:type="dxa"/>
          </w:tcPr>
          <w:p w:rsidR="00F444DD" w:rsidRPr="00836D81" w:rsidRDefault="005659E1" w:rsidP="000D7757">
            <w:pPr>
              <w:spacing w:line="360" w:lineRule="auto"/>
            </w:pPr>
            <w:r w:rsidRPr="005659E1">
              <w:t>Area expertise retention coverage via record turned into partially absent because the senior management are technical. They saved all of the matters with their reminiscence (-)</w:t>
            </w:r>
          </w:p>
        </w:tc>
      </w:tr>
      <w:tr w:rsidR="00F444DD" w:rsidRPr="002A70E6" w:rsidTr="00836D81">
        <w:trPr>
          <w:jc w:val="center"/>
        </w:trPr>
        <w:tc>
          <w:tcPr>
            <w:tcW w:w="1890" w:type="dxa"/>
            <w:vMerge/>
            <w:vAlign w:val="center"/>
          </w:tcPr>
          <w:p w:rsidR="00F444DD" w:rsidRPr="002A70E6" w:rsidRDefault="00F444DD" w:rsidP="000D7757">
            <w:pPr>
              <w:spacing w:line="360" w:lineRule="auto"/>
              <w:jc w:val="both"/>
              <w:rPr>
                <w:rFonts w:eastAsia="Arial Unicode MS"/>
                <w:sz w:val="26"/>
                <w:szCs w:val="26"/>
              </w:rPr>
            </w:pPr>
          </w:p>
        </w:tc>
        <w:tc>
          <w:tcPr>
            <w:tcW w:w="2160" w:type="dxa"/>
          </w:tcPr>
          <w:p w:rsidR="00F444DD" w:rsidRPr="00836D81" w:rsidRDefault="005659E1" w:rsidP="005659E1">
            <w:pPr>
              <w:spacing w:line="360" w:lineRule="auto"/>
            </w:pPr>
            <w:r w:rsidRPr="005659E1">
              <w:t>Fundamental and prioritize necessities cowl 1st and take validation and log off executed with little attempt.</w:t>
            </w:r>
          </w:p>
        </w:tc>
        <w:tc>
          <w:tcPr>
            <w:tcW w:w="2064" w:type="dxa"/>
          </w:tcPr>
          <w:p w:rsidR="00F444DD" w:rsidRPr="00836D81" w:rsidRDefault="005659E1" w:rsidP="000D7757">
            <w:pPr>
              <w:spacing w:line="360" w:lineRule="auto"/>
            </w:pPr>
            <w:r w:rsidRPr="005659E1">
              <w:t>No preferred prioritize approach used for become aware of and report it</w:t>
            </w:r>
          </w:p>
        </w:tc>
        <w:tc>
          <w:tcPr>
            <w:tcW w:w="2346" w:type="dxa"/>
          </w:tcPr>
          <w:p w:rsidR="00F444DD" w:rsidRPr="00836D81" w:rsidRDefault="005659E1" w:rsidP="005659E1">
            <w:pPr>
              <w:spacing w:line="360" w:lineRule="auto"/>
            </w:pPr>
            <w:r w:rsidRPr="005659E1">
              <w:t>Customer</w:t>
            </w:r>
            <w:r>
              <w:t xml:space="preserve"> </w:t>
            </w:r>
            <w:r w:rsidRPr="005659E1">
              <w:t>reference advent via dynamic and light weight dependable software program and assist offerings (+)</w:t>
            </w:r>
          </w:p>
        </w:tc>
      </w:tr>
      <w:tr w:rsidR="00F444DD" w:rsidRPr="002A70E6" w:rsidTr="00836D81">
        <w:trPr>
          <w:jc w:val="center"/>
        </w:trPr>
        <w:tc>
          <w:tcPr>
            <w:tcW w:w="1890" w:type="dxa"/>
            <w:vMerge w:val="restart"/>
          </w:tcPr>
          <w:p w:rsidR="00F444DD" w:rsidRPr="00836D81" w:rsidRDefault="00F444DD" w:rsidP="000D7757">
            <w:pPr>
              <w:spacing w:line="360" w:lineRule="auto"/>
            </w:pPr>
            <w:r w:rsidRPr="00836D81">
              <w:t>Impacted Score range ± (1 to 3)</w:t>
            </w:r>
          </w:p>
        </w:tc>
        <w:tc>
          <w:tcPr>
            <w:tcW w:w="2160" w:type="dxa"/>
          </w:tcPr>
          <w:p w:rsidR="00F444DD" w:rsidRPr="00836D81" w:rsidRDefault="007B3ED9" w:rsidP="007B3ED9">
            <w:pPr>
              <w:spacing w:line="360" w:lineRule="auto"/>
            </w:pPr>
            <w:r w:rsidRPr="007B3ED9">
              <w:t>Group</w:t>
            </w:r>
            <w:r>
              <w:t xml:space="preserve"> </w:t>
            </w:r>
            <w:r w:rsidRPr="007B3ED9">
              <w:t>work as clients and provide manage assist</w:t>
            </w:r>
          </w:p>
        </w:tc>
        <w:tc>
          <w:tcPr>
            <w:tcW w:w="2064" w:type="dxa"/>
          </w:tcPr>
          <w:p w:rsidR="00F444DD" w:rsidRPr="00836D81" w:rsidRDefault="00F444DD" w:rsidP="000D7757">
            <w:pPr>
              <w:spacing w:line="360" w:lineRule="auto"/>
            </w:pPr>
            <w:r w:rsidRPr="00836D81">
              <w:t xml:space="preserve"> </w:t>
            </w:r>
            <w:r w:rsidR="007B3ED9" w:rsidRPr="007B3ED9">
              <w:t>As it's far controlled provider no attempt tracked</w:t>
            </w:r>
          </w:p>
        </w:tc>
        <w:tc>
          <w:tcPr>
            <w:tcW w:w="2346" w:type="dxa"/>
          </w:tcPr>
          <w:p w:rsidR="00F444DD" w:rsidRPr="00836D81" w:rsidRDefault="007B3ED9" w:rsidP="000D7757">
            <w:pPr>
              <w:spacing w:line="360" w:lineRule="auto"/>
            </w:pPr>
            <w:r w:rsidRPr="007B3ED9">
              <w:t>No useful resource swapping accomplished as this manage service (+)</w:t>
            </w:r>
          </w:p>
        </w:tc>
      </w:tr>
      <w:tr w:rsidR="00F444DD" w:rsidRPr="002A70E6" w:rsidTr="00836D81">
        <w:trPr>
          <w:jc w:val="center"/>
        </w:trPr>
        <w:tc>
          <w:tcPr>
            <w:tcW w:w="1890" w:type="dxa"/>
            <w:vMerge/>
          </w:tcPr>
          <w:p w:rsidR="00F444DD" w:rsidRPr="00836D81" w:rsidRDefault="00F444DD" w:rsidP="000D7757">
            <w:pPr>
              <w:spacing w:line="360" w:lineRule="auto"/>
            </w:pPr>
          </w:p>
        </w:tc>
        <w:tc>
          <w:tcPr>
            <w:tcW w:w="2160" w:type="dxa"/>
          </w:tcPr>
          <w:p w:rsidR="00F444DD" w:rsidRPr="008D3AD2" w:rsidRDefault="008D0516" w:rsidP="008D0516">
            <w:pPr>
              <w:spacing w:line="360" w:lineRule="auto"/>
              <w:rPr>
                <w:color w:val="FF0000"/>
              </w:rPr>
            </w:pPr>
            <w:r w:rsidRPr="008D0516">
              <w:t xml:space="preserve">Group motivation </w:t>
            </w:r>
            <w:r w:rsidRPr="008D0516">
              <w:lastRenderedPageBreak/>
              <w:t>for additional work and further Mileage become extraordinary</w:t>
            </w:r>
          </w:p>
        </w:tc>
        <w:tc>
          <w:tcPr>
            <w:tcW w:w="2064" w:type="dxa"/>
          </w:tcPr>
          <w:p w:rsidR="00F444DD" w:rsidRPr="00836D81" w:rsidRDefault="00F444DD" w:rsidP="000D7757">
            <w:pPr>
              <w:spacing w:line="360" w:lineRule="auto"/>
            </w:pPr>
            <w:r w:rsidRPr="00836D81">
              <w:lastRenderedPageBreak/>
              <w:t xml:space="preserve">Sr. </w:t>
            </w:r>
            <w:r w:rsidR="008D0516" w:rsidRPr="008D0516">
              <w:t xml:space="preserve">group member </w:t>
            </w:r>
            <w:r w:rsidR="008D0516" w:rsidRPr="008D0516">
              <w:lastRenderedPageBreak/>
              <w:t>need to assist the group as no preceding document saved</w:t>
            </w:r>
          </w:p>
        </w:tc>
        <w:tc>
          <w:tcPr>
            <w:tcW w:w="2346" w:type="dxa"/>
          </w:tcPr>
          <w:p w:rsidR="00F444DD" w:rsidRPr="00836D81" w:rsidRDefault="00F444DD" w:rsidP="000D7757">
            <w:pPr>
              <w:spacing w:line="360" w:lineRule="auto"/>
            </w:pPr>
            <w:r w:rsidRPr="00836D81">
              <w:lastRenderedPageBreak/>
              <w:t xml:space="preserve">Sr. </w:t>
            </w:r>
            <w:r w:rsidR="008D0516" w:rsidRPr="008D0516">
              <w:t xml:space="preserve">management </w:t>
            </w:r>
            <w:r w:rsidR="008D0516" w:rsidRPr="008D0516">
              <w:lastRenderedPageBreak/>
              <w:t xml:space="preserve">operating with the junior to inspire group as tech humans </w:t>
            </w:r>
            <w:r w:rsidRPr="00836D81">
              <w:t>(+)</w:t>
            </w:r>
          </w:p>
        </w:tc>
      </w:tr>
      <w:tr w:rsidR="00F444DD" w:rsidRPr="002A70E6" w:rsidTr="00836D81">
        <w:trPr>
          <w:jc w:val="center"/>
        </w:trPr>
        <w:tc>
          <w:tcPr>
            <w:tcW w:w="1890" w:type="dxa"/>
            <w:vMerge/>
          </w:tcPr>
          <w:p w:rsidR="00F444DD" w:rsidRPr="002A70E6" w:rsidRDefault="00F444DD" w:rsidP="000D7757">
            <w:pPr>
              <w:spacing w:line="360" w:lineRule="auto"/>
              <w:jc w:val="both"/>
              <w:rPr>
                <w:rFonts w:eastAsia="Arial Unicode MS"/>
                <w:sz w:val="26"/>
                <w:szCs w:val="26"/>
              </w:rPr>
            </w:pPr>
          </w:p>
        </w:tc>
        <w:tc>
          <w:tcPr>
            <w:tcW w:w="2160" w:type="dxa"/>
          </w:tcPr>
          <w:p w:rsidR="00F444DD" w:rsidRPr="00836D81" w:rsidRDefault="008D0516" w:rsidP="008D0516">
            <w:pPr>
              <w:spacing w:line="360" w:lineRule="auto"/>
            </w:pPr>
            <w:r w:rsidRPr="008D0516">
              <w:t>Customer</w:t>
            </w:r>
            <w:r>
              <w:t xml:space="preserve"> </w:t>
            </w:r>
            <w:r w:rsidRPr="008D0516">
              <w:t>managing through become aware of the customer wishes</w:t>
            </w:r>
          </w:p>
        </w:tc>
        <w:tc>
          <w:tcPr>
            <w:tcW w:w="2064" w:type="dxa"/>
          </w:tcPr>
          <w:p w:rsidR="00F444DD" w:rsidRPr="00836D81" w:rsidRDefault="008D0516" w:rsidP="000D7757">
            <w:pPr>
              <w:spacing w:line="360" w:lineRule="auto"/>
            </w:pPr>
            <w:r w:rsidRPr="008D0516">
              <w:t>Visualization or necessities and Interface aren't that a great deal clear in preliminary level</w:t>
            </w:r>
          </w:p>
        </w:tc>
        <w:tc>
          <w:tcPr>
            <w:tcW w:w="2346" w:type="dxa"/>
          </w:tcPr>
          <w:p w:rsidR="00F444DD" w:rsidRPr="00836D81" w:rsidRDefault="008D0516" w:rsidP="008D0516">
            <w:pPr>
              <w:spacing w:line="360" w:lineRule="auto"/>
            </w:pPr>
            <w:r w:rsidRPr="008D0516">
              <w:t>Quick</w:t>
            </w:r>
            <w:r>
              <w:t xml:space="preserve"> </w:t>
            </w:r>
            <w:r w:rsidRPr="008D0516">
              <w:t>customer what to do and what no longer do via area professional</w:t>
            </w:r>
            <w:r w:rsidR="00F444DD" w:rsidRPr="00836D81">
              <w:t xml:space="preserve"> (+)</w:t>
            </w:r>
          </w:p>
        </w:tc>
      </w:tr>
      <w:tr w:rsidR="00F444DD" w:rsidRPr="002A70E6" w:rsidTr="00836D81">
        <w:trPr>
          <w:jc w:val="center"/>
        </w:trPr>
        <w:tc>
          <w:tcPr>
            <w:tcW w:w="1890" w:type="dxa"/>
            <w:vMerge/>
          </w:tcPr>
          <w:p w:rsidR="00F444DD" w:rsidRPr="002A70E6" w:rsidRDefault="00F444DD" w:rsidP="000D7757">
            <w:pPr>
              <w:spacing w:line="360" w:lineRule="auto"/>
              <w:jc w:val="both"/>
              <w:rPr>
                <w:rFonts w:eastAsia="Arial Unicode MS"/>
                <w:sz w:val="26"/>
                <w:szCs w:val="26"/>
              </w:rPr>
            </w:pPr>
          </w:p>
        </w:tc>
        <w:tc>
          <w:tcPr>
            <w:tcW w:w="2160" w:type="dxa"/>
          </w:tcPr>
          <w:p w:rsidR="00F444DD" w:rsidRPr="00836D81" w:rsidRDefault="00396757" w:rsidP="000D7757">
            <w:pPr>
              <w:spacing w:line="360" w:lineRule="auto"/>
            </w:pPr>
            <w:r w:rsidRPr="00396757">
              <w:t>Standardize platform, preceding database layout used for the achievement of task</w:t>
            </w:r>
          </w:p>
        </w:tc>
        <w:tc>
          <w:tcPr>
            <w:tcW w:w="2064" w:type="dxa"/>
          </w:tcPr>
          <w:p w:rsidR="00F444DD" w:rsidRPr="00836D81" w:rsidRDefault="00396757" w:rsidP="000D7757">
            <w:pPr>
              <w:spacing w:line="360" w:lineRule="auto"/>
            </w:pPr>
            <w:r w:rsidRPr="00396757">
              <w:t>No layout record and or requirement freezing file saved in phrases of well-known template</w:t>
            </w:r>
          </w:p>
        </w:tc>
        <w:tc>
          <w:tcPr>
            <w:tcW w:w="2346" w:type="dxa"/>
          </w:tcPr>
          <w:p w:rsidR="00F444DD" w:rsidRPr="00836D81" w:rsidRDefault="00FC38C6" w:rsidP="00FC38C6">
            <w:pPr>
              <w:spacing w:line="360" w:lineRule="auto"/>
            </w:pPr>
            <w:r w:rsidRPr="00FC38C6">
              <w:t>Dealing</w:t>
            </w:r>
            <w:r>
              <w:t xml:space="preserve"> </w:t>
            </w:r>
            <w:r w:rsidRPr="00FC38C6">
              <w:t>with customers through  dialogue board (-)</w:t>
            </w:r>
          </w:p>
        </w:tc>
      </w:tr>
    </w:tbl>
    <w:p w:rsidR="00520AEE" w:rsidRDefault="00520AEE" w:rsidP="000D7757">
      <w:pPr>
        <w:pStyle w:val="thesis-bodytext"/>
      </w:pPr>
    </w:p>
    <w:p w:rsidR="00396757" w:rsidRDefault="00396757" w:rsidP="000D7757">
      <w:pPr>
        <w:pStyle w:val="thesis-bodytext"/>
      </w:pPr>
    </w:p>
    <w:p w:rsidR="00F444DD" w:rsidRDefault="00836D81" w:rsidP="000D7757">
      <w:pPr>
        <w:pStyle w:val="Caption"/>
        <w:spacing w:line="360" w:lineRule="auto"/>
      </w:pPr>
      <w:r w:rsidRPr="00836D81">
        <w:t>Table 3: PMI Focus on Coding Phase</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694"/>
        <w:gridCol w:w="1980"/>
        <w:gridCol w:w="2436"/>
      </w:tblGrid>
      <w:tr w:rsidR="00836D81" w:rsidRPr="002A70E6" w:rsidTr="00DE2EDA">
        <w:trPr>
          <w:trHeight w:val="440"/>
          <w:tblHeader/>
          <w:jc w:val="center"/>
        </w:trPr>
        <w:tc>
          <w:tcPr>
            <w:tcW w:w="1890" w:type="dxa"/>
            <w:vAlign w:val="center"/>
          </w:tcPr>
          <w:p w:rsidR="00836D81" w:rsidRPr="00C60DB8" w:rsidRDefault="00836D81" w:rsidP="000D7757">
            <w:pPr>
              <w:spacing w:line="360" w:lineRule="auto"/>
              <w:jc w:val="center"/>
              <w:rPr>
                <w:b/>
              </w:rPr>
            </w:pPr>
            <w:r w:rsidRPr="00C60DB8">
              <w:rPr>
                <w:b/>
              </w:rPr>
              <w:t>PMI- Plus, Minus, Interesting</w:t>
            </w:r>
          </w:p>
        </w:tc>
        <w:tc>
          <w:tcPr>
            <w:tcW w:w="7110" w:type="dxa"/>
            <w:gridSpan w:val="3"/>
            <w:vAlign w:val="center"/>
          </w:tcPr>
          <w:p w:rsidR="00836D81" w:rsidRPr="00C60DB8" w:rsidRDefault="00836D81" w:rsidP="000D7757">
            <w:pPr>
              <w:spacing w:line="360" w:lineRule="auto"/>
              <w:jc w:val="center"/>
              <w:rPr>
                <w:b/>
              </w:rPr>
            </w:pPr>
            <w:r w:rsidRPr="00C60DB8">
              <w:rPr>
                <w:b/>
              </w:rPr>
              <w:t>PMI findings, Focus on Coding Phase</w:t>
            </w:r>
          </w:p>
        </w:tc>
      </w:tr>
      <w:tr w:rsidR="00836D81" w:rsidRPr="002A70E6" w:rsidTr="00C60DB8">
        <w:trPr>
          <w:trHeight w:val="440"/>
          <w:tblHeader/>
          <w:jc w:val="center"/>
        </w:trPr>
        <w:tc>
          <w:tcPr>
            <w:tcW w:w="1890" w:type="dxa"/>
            <w:vMerge w:val="restart"/>
            <w:vAlign w:val="center"/>
          </w:tcPr>
          <w:p w:rsidR="00836D81" w:rsidRPr="00C60DB8" w:rsidRDefault="00836D81" w:rsidP="000D7757">
            <w:pPr>
              <w:spacing w:line="360" w:lineRule="auto"/>
              <w:jc w:val="center"/>
              <w:rPr>
                <w:b/>
              </w:rPr>
            </w:pPr>
          </w:p>
          <w:p w:rsidR="00836D81" w:rsidRPr="00C60DB8" w:rsidRDefault="00836D81" w:rsidP="000D7757">
            <w:pPr>
              <w:spacing w:line="360" w:lineRule="auto"/>
              <w:jc w:val="center"/>
              <w:rPr>
                <w:b/>
              </w:rPr>
            </w:pPr>
          </w:p>
          <w:p w:rsidR="00836D81" w:rsidRPr="00C60DB8" w:rsidRDefault="00836D81" w:rsidP="000D7757">
            <w:pPr>
              <w:spacing w:line="360" w:lineRule="auto"/>
              <w:jc w:val="center"/>
              <w:rPr>
                <w:b/>
              </w:rPr>
            </w:pPr>
          </w:p>
          <w:p w:rsidR="00836D81" w:rsidRPr="00C60DB8" w:rsidRDefault="00836D81" w:rsidP="000D7757">
            <w:pPr>
              <w:spacing w:line="360" w:lineRule="auto"/>
              <w:jc w:val="center"/>
              <w:rPr>
                <w:b/>
              </w:rPr>
            </w:pPr>
          </w:p>
          <w:p w:rsidR="00836D81" w:rsidRPr="00C60DB8" w:rsidRDefault="00836D81" w:rsidP="000D7757">
            <w:pPr>
              <w:spacing w:line="360" w:lineRule="auto"/>
              <w:jc w:val="center"/>
              <w:rPr>
                <w:b/>
              </w:rPr>
            </w:pPr>
            <w:r w:rsidRPr="00C60DB8">
              <w:rPr>
                <w:b/>
              </w:rPr>
              <w:t xml:space="preserve">Impacted Score </w:t>
            </w:r>
            <w:r w:rsidRPr="00C60DB8">
              <w:rPr>
                <w:b/>
              </w:rPr>
              <w:lastRenderedPageBreak/>
              <w:t>range ± (1 to 3)</w:t>
            </w:r>
          </w:p>
        </w:tc>
        <w:tc>
          <w:tcPr>
            <w:tcW w:w="2694" w:type="dxa"/>
            <w:vAlign w:val="center"/>
          </w:tcPr>
          <w:p w:rsidR="00836D81" w:rsidRPr="00C60DB8" w:rsidRDefault="00836D81" w:rsidP="000D7757">
            <w:pPr>
              <w:spacing w:line="360" w:lineRule="auto"/>
              <w:jc w:val="center"/>
              <w:rPr>
                <w:b/>
              </w:rPr>
            </w:pPr>
            <w:r w:rsidRPr="00C60DB8">
              <w:rPr>
                <w:b/>
              </w:rPr>
              <w:lastRenderedPageBreak/>
              <w:t>Plus</w:t>
            </w:r>
          </w:p>
        </w:tc>
        <w:tc>
          <w:tcPr>
            <w:tcW w:w="1980" w:type="dxa"/>
            <w:vAlign w:val="center"/>
          </w:tcPr>
          <w:p w:rsidR="00836D81" w:rsidRPr="00C60DB8" w:rsidRDefault="00836D81" w:rsidP="000D7757">
            <w:pPr>
              <w:spacing w:line="360" w:lineRule="auto"/>
              <w:jc w:val="center"/>
              <w:rPr>
                <w:b/>
              </w:rPr>
            </w:pPr>
            <w:r w:rsidRPr="00C60DB8">
              <w:rPr>
                <w:b/>
              </w:rPr>
              <w:t>Minus</w:t>
            </w:r>
          </w:p>
        </w:tc>
        <w:tc>
          <w:tcPr>
            <w:tcW w:w="2436" w:type="dxa"/>
            <w:vAlign w:val="center"/>
          </w:tcPr>
          <w:p w:rsidR="00836D81" w:rsidRPr="00C60DB8" w:rsidRDefault="00836D81" w:rsidP="000D7757">
            <w:pPr>
              <w:spacing w:line="360" w:lineRule="auto"/>
              <w:jc w:val="center"/>
              <w:rPr>
                <w:b/>
              </w:rPr>
            </w:pPr>
            <w:r w:rsidRPr="00C60DB8">
              <w:rPr>
                <w:b/>
              </w:rPr>
              <w:t>Interesting</w:t>
            </w:r>
          </w:p>
        </w:tc>
      </w:tr>
      <w:tr w:rsidR="00836D81" w:rsidRPr="002A70E6" w:rsidTr="00C60DB8">
        <w:trPr>
          <w:jc w:val="center"/>
        </w:trPr>
        <w:tc>
          <w:tcPr>
            <w:tcW w:w="1890" w:type="dxa"/>
            <w:vMerge/>
          </w:tcPr>
          <w:p w:rsidR="00836D81" w:rsidRPr="002A70E6" w:rsidRDefault="00836D81" w:rsidP="000D7757">
            <w:pPr>
              <w:spacing w:line="360" w:lineRule="auto"/>
              <w:jc w:val="both"/>
              <w:rPr>
                <w:rFonts w:eastAsia="Arial Unicode MS"/>
                <w:sz w:val="26"/>
                <w:szCs w:val="26"/>
              </w:rPr>
            </w:pPr>
          </w:p>
        </w:tc>
        <w:tc>
          <w:tcPr>
            <w:tcW w:w="2694" w:type="dxa"/>
          </w:tcPr>
          <w:p w:rsidR="00836D81" w:rsidRPr="00C60DB8" w:rsidRDefault="00FA796C" w:rsidP="00FA796C">
            <w:pPr>
              <w:spacing w:line="360" w:lineRule="auto"/>
            </w:pPr>
            <w:r w:rsidRPr="00FA796C">
              <w:t>Complete</w:t>
            </w:r>
            <w:r>
              <w:t xml:space="preserve"> </w:t>
            </w:r>
            <w:r w:rsidRPr="00FA796C">
              <w:t>ERD layout finished earlier than implementation begin.</w:t>
            </w:r>
          </w:p>
        </w:tc>
        <w:tc>
          <w:tcPr>
            <w:tcW w:w="1980" w:type="dxa"/>
          </w:tcPr>
          <w:p w:rsidR="00836D81" w:rsidRPr="00C60DB8" w:rsidRDefault="00B37CCB" w:rsidP="000D7757">
            <w:pPr>
              <w:spacing w:line="360" w:lineRule="auto"/>
            </w:pPr>
            <w:r w:rsidRPr="00B37CCB">
              <w:t>No document or description of ERD exist</w:t>
            </w:r>
          </w:p>
        </w:tc>
        <w:tc>
          <w:tcPr>
            <w:tcW w:w="2436" w:type="dxa"/>
          </w:tcPr>
          <w:p w:rsidR="00836D81" w:rsidRPr="00C60DB8" w:rsidRDefault="00B37CCB" w:rsidP="000D7757">
            <w:pPr>
              <w:spacing w:line="360" w:lineRule="auto"/>
            </w:pPr>
            <w:r w:rsidRPr="00B37CCB">
              <w:t xml:space="preserve">ERD layout changed into exchange because of standardize of Database layout </w:t>
            </w:r>
            <w:r w:rsidR="00836D81" w:rsidRPr="00C60DB8">
              <w:t>(+)</w:t>
            </w:r>
          </w:p>
        </w:tc>
      </w:tr>
      <w:tr w:rsidR="00836D81" w:rsidRPr="002A70E6" w:rsidTr="00C60DB8">
        <w:trPr>
          <w:jc w:val="center"/>
        </w:trPr>
        <w:tc>
          <w:tcPr>
            <w:tcW w:w="1890" w:type="dxa"/>
            <w:vMerge/>
          </w:tcPr>
          <w:p w:rsidR="00836D81" w:rsidRPr="002A70E6" w:rsidRDefault="00836D81" w:rsidP="000D7757">
            <w:pPr>
              <w:spacing w:line="360" w:lineRule="auto"/>
              <w:jc w:val="both"/>
              <w:rPr>
                <w:rFonts w:eastAsia="Arial Unicode MS"/>
                <w:sz w:val="26"/>
                <w:szCs w:val="26"/>
              </w:rPr>
            </w:pPr>
          </w:p>
        </w:tc>
        <w:tc>
          <w:tcPr>
            <w:tcW w:w="2694" w:type="dxa"/>
          </w:tcPr>
          <w:p w:rsidR="00836D81" w:rsidRPr="00C60DB8" w:rsidRDefault="00FF4A0F" w:rsidP="00FF4A0F">
            <w:pPr>
              <w:spacing w:line="360" w:lineRule="auto"/>
            </w:pPr>
            <w:r w:rsidRPr="00FF4A0F">
              <w:t>Observe</w:t>
            </w:r>
            <w:r>
              <w:t xml:space="preserve"> </w:t>
            </w:r>
            <w:r w:rsidRPr="00FF4A0F">
              <w:t>peer programming guiding principle requirements. (every now and then use .txt document for code documentation )</w:t>
            </w:r>
          </w:p>
        </w:tc>
        <w:tc>
          <w:tcPr>
            <w:tcW w:w="1980" w:type="dxa"/>
          </w:tcPr>
          <w:p w:rsidR="00836D81" w:rsidRPr="00C60DB8" w:rsidRDefault="00FF4A0F" w:rsidP="00FF4A0F">
            <w:pPr>
              <w:spacing w:line="360" w:lineRule="auto"/>
            </w:pPr>
            <w:r w:rsidRPr="00FF4A0F">
              <w:t>Exchange</w:t>
            </w:r>
            <w:r>
              <w:t xml:space="preserve"> </w:t>
            </w:r>
            <w:r w:rsidRPr="00FF4A0F">
              <w:t>request by means of smartphone and no attempt tracked for alternate request</w:t>
            </w:r>
          </w:p>
        </w:tc>
        <w:tc>
          <w:tcPr>
            <w:tcW w:w="2436" w:type="dxa"/>
          </w:tcPr>
          <w:p w:rsidR="00836D81" w:rsidRPr="002A70E6" w:rsidRDefault="00836D81" w:rsidP="000D7757">
            <w:pPr>
              <w:spacing w:line="360" w:lineRule="auto"/>
              <w:jc w:val="both"/>
              <w:rPr>
                <w:rFonts w:eastAsia="Arial Unicode MS"/>
                <w:sz w:val="26"/>
                <w:szCs w:val="26"/>
              </w:rPr>
            </w:pPr>
          </w:p>
        </w:tc>
      </w:tr>
      <w:tr w:rsidR="00836D81" w:rsidRPr="002A70E6" w:rsidTr="00C60DB8">
        <w:trPr>
          <w:jc w:val="center"/>
        </w:trPr>
        <w:tc>
          <w:tcPr>
            <w:tcW w:w="1890" w:type="dxa"/>
            <w:vMerge/>
          </w:tcPr>
          <w:p w:rsidR="00836D81" w:rsidRPr="002A70E6" w:rsidRDefault="00836D81" w:rsidP="000D7757">
            <w:pPr>
              <w:spacing w:line="360" w:lineRule="auto"/>
              <w:jc w:val="both"/>
              <w:rPr>
                <w:rFonts w:eastAsia="Arial Unicode MS"/>
                <w:sz w:val="26"/>
                <w:szCs w:val="26"/>
              </w:rPr>
            </w:pPr>
          </w:p>
        </w:tc>
        <w:tc>
          <w:tcPr>
            <w:tcW w:w="2694" w:type="dxa"/>
          </w:tcPr>
          <w:p w:rsidR="00836D81" w:rsidRPr="00C60DB8" w:rsidRDefault="00222CEC" w:rsidP="000D7757">
            <w:pPr>
              <w:spacing w:line="360" w:lineRule="auto"/>
            </w:pPr>
            <w:r w:rsidRPr="00222CEC">
              <w:t>Make dynamic element for re-use</w:t>
            </w:r>
          </w:p>
        </w:tc>
        <w:tc>
          <w:tcPr>
            <w:tcW w:w="1980" w:type="dxa"/>
          </w:tcPr>
          <w:p w:rsidR="00836D81" w:rsidRPr="00C60DB8" w:rsidRDefault="00222CEC" w:rsidP="00222CEC">
            <w:pPr>
              <w:spacing w:line="360" w:lineRule="auto"/>
            </w:pPr>
            <w:r w:rsidRPr="00222CEC">
              <w:t>Want</w:t>
            </w:r>
            <w:r>
              <w:t xml:space="preserve"> </w:t>
            </w:r>
            <w:r w:rsidRPr="00222CEC">
              <w:t>to make certain identical group lead from starting to give up</w:t>
            </w:r>
          </w:p>
        </w:tc>
        <w:tc>
          <w:tcPr>
            <w:tcW w:w="2436" w:type="dxa"/>
          </w:tcPr>
          <w:p w:rsidR="00836D81" w:rsidRPr="00C60DB8" w:rsidRDefault="00E74683" w:rsidP="000D7757">
            <w:pPr>
              <w:spacing w:line="360" w:lineRule="auto"/>
            </w:pPr>
            <w:r w:rsidRPr="00E74683">
              <w:t>No task control software program or bug monitoring equipment used (-)</w:t>
            </w:r>
          </w:p>
        </w:tc>
      </w:tr>
      <w:tr w:rsidR="00836D81" w:rsidRPr="002A70E6" w:rsidTr="00C60DB8">
        <w:trPr>
          <w:jc w:val="center"/>
        </w:trPr>
        <w:tc>
          <w:tcPr>
            <w:tcW w:w="1890" w:type="dxa"/>
            <w:vMerge/>
            <w:vAlign w:val="center"/>
          </w:tcPr>
          <w:p w:rsidR="00836D81" w:rsidRPr="002A70E6" w:rsidRDefault="00836D81" w:rsidP="000D7757">
            <w:pPr>
              <w:spacing w:line="360" w:lineRule="auto"/>
              <w:jc w:val="both"/>
              <w:rPr>
                <w:rFonts w:eastAsia="Arial Unicode MS"/>
                <w:sz w:val="26"/>
                <w:szCs w:val="26"/>
              </w:rPr>
            </w:pPr>
          </w:p>
        </w:tc>
        <w:tc>
          <w:tcPr>
            <w:tcW w:w="2694" w:type="dxa"/>
          </w:tcPr>
          <w:p w:rsidR="00836D81" w:rsidRPr="00C60DB8" w:rsidRDefault="00E74683" w:rsidP="000D7757">
            <w:pPr>
              <w:spacing w:line="360" w:lineRule="auto"/>
            </w:pPr>
            <w:r w:rsidRPr="00E74683">
              <w:t>Code exchange-management dealt with by means of the group lead</w:t>
            </w:r>
          </w:p>
        </w:tc>
        <w:tc>
          <w:tcPr>
            <w:tcW w:w="1980" w:type="dxa"/>
          </w:tcPr>
          <w:p w:rsidR="00836D81" w:rsidRPr="00C60DB8" w:rsidRDefault="00E74683" w:rsidP="000D7757">
            <w:pPr>
              <w:spacing w:line="360" w:lineRule="auto"/>
            </w:pPr>
            <w:r w:rsidRPr="00E74683">
              <w:t>No document saved for alternate control</w:t>
            </w:r>
          </w:p>
        </w:tc>
        <w:tc>
          <w:tcPr>
            <w:tcW w:w="2436" w:type="dxa"/>
          </w:tcPr>
          <w:p w:rsidR="00836D81" w:rsidRPr="002A70E6" w:rsidRDefault="00836D81" w:rsidP="000D7757">
            <w:pPr>
              <w:spacing w:line="360" w:lineRule="auto"/>
              <w:jc w:val="both"/>
              <w:rPr>
                <w:rFonts w:eastAsia="Arial Unicode MS"/>
                <w:sz w:val="26"/>
                <w:szCs w:val="26"/>
              </w:rPr>
            </w:pPr>
          </w:p>
        </w:tc>
      </w:tr>
      <w:tr w:rsidR="00836D81" w:rsidRPr="002A70E6" w:rsidTr="00C60DB8">
        <w:trPr>
          <w:jc w:val="center"/>
        </w:trPr>
        <w:tc>
          <w:tcPr>
            <w:tcW w:w="1890" w:type="dxa"/>
            <w:vMerge/>
            <w:vAlign w:val="center"/>
          </w:tcPr>
          <w:p w:rsidR="00836D81" w:rsidRPr="002A70E6" w:rsidRDefault="00836D81" w:rsidP="000D7757">
            <w:pPr>
              <w:spacing w:line="360" w:lineRule="auto"/>
              <w:jc w:val="both"/>
              <w:rPr>
                <w:rFonts w:eastAsia="Arial Unicode MS"/>
                <w:sz w:val="26"/>
                <w:szCs w:val="26"/>
              </w:rPr>
            </w:pPr>
          </w:p>
        </w:tc>
        <w:tc>
          <w:tcPr>
            <w:tcW w:w="2694" w:type="dxa"/>
          </w:tcPr>
          <w:p w:rsidR="00836D81" w:rsidRPr="00C60DB8" w:rsidRDefault="005416B9" w:rsidP="005416B9">
            <w:pPr>
              <w:spacing w:line="360" w:lineRule="auto"/>
            </w:pPr>
            <w:r w:rsidRPr="005416B9">
              <w:t>Software</w:t>
            </w:r>
            <w:r>
              <w:t xml:space="preserve"> </w:t>
            </w:r>
            <w:r w:rsidRPr="005416B9">
              <w:t>program Reliability is thinking about approximately developer’s personal operating revel in. (every now and then refactoring their code)</w:t>
            </w:r>
          </w:p>
        </w:tc>
        <w:tc>
          <w:tcPr>
            <w:tcW w:w="1980" w:type="dxa"/>
          </w:tcPr>
          <w:p w:rsidR="00836D81" w:rsidRPr="00C60DB8" w:rsidRDefault="005416B9" w:rsidP="005416B9">
            <w:pPr>
              <w:spacing w:line="360" w:lineRule="auto"/>
            </w:pPr>
            <w:r w:rsidRPr="005416B9">
              <w:t>Software</w:t>
            </w:r>
            <w:r>
              <w:t xml:space="preserve"> </w:t>
            </w:r>
            <w:r w:rsidRPr="005416B9">
              <w:t>program Reliability problem didn’t comply with any formal requirements</w:t>
            </w:r>
          </w:p>
        </w:tc>
        <w:tc>
          <w:tcPr>
            <w:tcW w:w="2436" w:type="dxa"/>
          </w:tcPr>
          <w:p w:rsidR="00836D81" w:rsidRPr="00C60DB8" w:rsidRDefault="002E4F85" w:rsidP="000D7757">
            <w:pPr>
              <w:spacing w:line="360" w:lineRule="auto"/>
            </w:pPr>
            <w:r w:rsidRPr="002E4F85">
              <w:t>Developer takes a few constructed in facilities from Oracle engine approximately Reliability problem. (-)</w:t>
            </w:r>
          </w:p>
        </w:tc>
      </w:tr>
      <w:tr w:rsidR="00836D81" w:rsidRPr="002A70E6" w:rsidTr="00C60DB8">
        <w:trPr>
          <w:jc w:val="center"/>
        </w:trPr>
        <w:tc>
          <w:tcPr>
            <w:tcW w:w="1890" w:type="dxa"/>
            <w:vMerge/>
          </w:tcPr>
          <w:p w:rsidR="00836D81" w:rsidRPr="002A70E6" w:rsidRDefault="00836D81" w:rsidP="000D7757">
            <w:pPr>
              <w:spacing w:line="360" w:lineRule="auto"/>
              <w:jc w:val="both"/>
              <w:rPr>
                <w:rFonts w:eastAsia="Arial Unicode MS"/>
                <w:sz w:val="26"/>
                <w:szCs w:val="26"/>
              </w:rPr>
            </w:pPr>
          </w:p>
        </w:tc>
        <w:tc>
          <w:tcPr>
            <w:tcW w:w="2694" w:type="dxa"/>
          </w:tcPr>
          <w:p w:rsidR="00836D81" w:rsidRPr="00C60DB8" w:rsidRDefault="00195368" w:rsidP="00195368">
            <w:pPr>
              <w:spacing w:line="360" w:lineRule="auto"/>
            </w:pPr>
            <w:r w:rsidRPr="00195368">
              <w:t>Software</w:t>
            </w:r>
            <w:r>
              <w:t xml:space="preserve"> </w:t>
            </w:r>
            <w:r w:rsidRPr="00195368">
              <w:t>program efficiency is thinking about approximately developer’s very own operating revel in</w:t>
            </w:r>
          </w:p>
        </w:tc>
        <w:tc>
          <w:tcPr>
            <w:tcW w:w="1980" w:type="dxa"/>
          </w:tcPr>
          <w:p w:rsidR="00836D81" w:rsidRPr="00C60DB8" w:rsidRDefault="00B74EA4" w:rsidP="00B74EA4">
            <w:pPr>
              <w:spacing w:line="360" w:lineRule="auto"/>
            </w:pPr>
            <w:r w:rsidRPr="00B74EA4">
              <w:t>Software</w:t>
            </w:r>
            <w:r>
              <w:t xml:space="preserve"> </w:t>
            </w:r>
            <w:r w:rsidRPr="00B74EA4">
              <w:t>program performance difficulty didn’t comply with any formal requirements</w:t>
            </w:r>
          </w:p>
        </w:tc>
        <w:tc>
          <w:tcPr>
            <w:tcW w:w="2436" w:type="dxa"/>
          </w:tcPr>
          <w:p w:rsidR="00836D81" w:rsidRPr="00C60DB8" w:rsidRDefault="000C0734" w:rsidP="000D7757">
            <w:pPr>
              <w:spacing w:line="360" w:lineRule="auto"/>
            </w:pPr>
            <w:r w:rsidRPr="000C0734">
              <w:t>Developer takes a few re-usable capabilities from their very own preceding structure approximately performance difficulty. (+)</w:t>
            </w:r>
          </w:p>
        </w:tc>
      </w:tr>
      <w:tr w:rsidR="00836D81" w:rsidRPr="002A70E6" w:rsidTr="00C60DB8">
        <w:trPr>
          <w:jc w:val="center"/>
        </w:trPr>
        <w:tc>
          <w:tcPr>
            <w:tcW w:w="1890" w:type="dxa"/>
            <w:vMerge/>
          </w:tcPr>
          <w:p w:rsidR="00836D81" w:rsidRPr="002A70E6" w:rsidRDefault="00836D81" w:rsidP="000D7757">
            <w:pPr>
              <w:spacing w:line="360" w:lineRule="auto"/>
              <w:jc w:val="both"/>
              <w:rPr>
                <w:rFonts w:eastAsia="Arial Unicode MS"/>
                <w:sz w:val="26"/>
                <w:szCs w:val="26"/>
              </w:rPr>
            </w:pPr>
          </w:p>
        </w:tc>
        <w:tc>
          <w:tcPr>
            <w:tcW w:w="2694" w:type="dxa"/>
          </w:tcPr>
          <w:p w:rsidR="00836D81" w:rsidRPr="00C60DB8" w:rsidRDefault="00617C31" w:rsidP="000D7757">
            <w:pPr>
              <w:spacing w:line="360" w:lineRule="auto"/>
            </w:pPr>
            <w:r w:rsidRPr="00617C31">
              <w:t xml:space="preserve">Software program safety is thinking about approximately developer’s personal operating revel in. </w:t>
            </w:r>
            <w:r w:rsidRPr="00617C31">
              <w:lastRenderedPageBreak/>
              <w:t>Module and person base get entry to permission taken into consideration significantly</w:t>
            </w:r>
          </w:p>
        </w:tc>
        <w:tc>
          <w:tcPr>
            <w:tcW w:w="1980" w:type="dxa"/>
          </w:tcPr>
          <w:p w:rsidR="00836D81" w:rsidRPr="00C60DB8" w:rsidRDefault="00A75D3D" w:rsidP="00A75D3D">
            <w:pPr>
              <w:spacing w:line="360" w:lineRule="auto"/>
            </w:pPr>
            <w:r w:rsidRPr="00A75D3D">
              <w:lastRenderedPageBreak/>
              <w:t>Software</w:t>
            </w:r>
            <w:r>
              <w:t xml:space="preserve"> </w:t>
            </w:r>
            <w:r w:rsidRPr="00A75D3D">
              <w:t xml:space="preserve">program protection difficulty didn’t comply with any formal </w:t>
            </w:r>
            <w:r w:rsidRPr="00A75D3D">
              <w:lastRenderedPageBreak/>
              <w:t>requirements</w:t>
            </w:r>
          </w:p>
        </w:tc>
        <w:tc>
          <w:tcPr>
            <w:tcW w:w="2436" w:type="dxa"/>
          </w:tcPr>
          <w:p w:rsidR="00836D81" w:rsidRPr="00C60DB8" w:rsidRDefault="00CB0506" w:rsidP="000D7757">
            <w:pPr>
              <w:spacing w:line="360" w:lineRule="auto"/>
            </w:pPr>
            <w:r w:rsidRPr="00CB0506">
              <w:lastRenderedPageBreak/>
              <w:t xml:space="preserve">Developer takes a few re-usable capabilities from their very own preceding structure approximately </w:t>
            </w:r>
            <w:r w:rsidRPr="00CB0506">
              <w:lastRenderedPageBreak/>
              <w:t>protection trouble. (+)</w:t>
            </w:r>
          </w:p>
        </w:tc>
      </w:tr>
      <w:tr w:rsidR="00836D81" w:rsidRPr="002A70E6" w:rsidTr="00C60DB8">
        <w:trPr>
          <w:jc w:val="center"/>
        </w:trPr>
        <w:tc>
          <w:tcPr>
            <w:tcW w:w="1890" w:type="dxa"/>
            <w:vMerge/>
          </w:tcPr>
          <w:p w:rsidR="00836D81" w:rsidRPr="002A70E6" w:rsidRDefault="00836D81" w:rsidP="000D7757">
            <w:pPr>
              <w:spacing w:line="360" w:lineRule="auto"/>
              <w:jc w:val="both"/>
              <w:rPr>
                <w:rFonts w:eastAsia="Arial Unicode MS"/>
                <w:sz w:val="26"/>
                <w:szCs w:val="26"/>
              </w:rPr>
            </w:pPr>
          </w:p>
        </w:tc>
        <w:tc>
          <w:tcPr>
            <w:tcW w:w="2694" w:type="dxa"/>
          </w:tcPr>
          <w:p w:rsidR="00836D81" w:rsidRPr="00C60DB8" w:rsidRDefault="00457438" w:rsidP="00457438">
            <w:pPr>
              <w:spacing w:line="360" w:lineRule="auto"/>
            </w:pPr>
            <w:r w:rsidRPr="00457438">
              <w:t>Software</w:t>
            </w:r>
            <w:r>
              <w:t xml:space="preserve"> </w:t>
            </w:r>
            <w:r w:rsidRPr="00457438">
              <w:t>program Maintainability is thinking about approximately developer’s personal operating revel in</w:t>
            </w:r>
          </w:p>
        </w:tc>
        <w:tc>
          <w:tcPr>
            <w:tcW w:w="1980" w:type="dxa"/>
          </w:tcPr>
          <w:p w:rsidR="00836D81" w:rsidRPr="00C60DB8" w:rsidRDefault="000D78E6" w:rsidP="000D78E6">
            <w:pPr>
              <w:spacing w:line="360" w:lineRule="auto"/>
            </w:pPr>
            <w:r w:rsidRPr="000D78E6">
              <w:t>Software</w:t>
            </w:r>
            <w:r>
              <w:t xml:space="preserve"> </w:t>
            </w:r>
            <w:r w:rsidRPr="000D78E6">
              <w:t>program Maintainability difficulty didn’t comply with any formal requirements</w:t>
            </w:r>
          </w:p>
        </w:tc>
        <w:tc>
          <w:tcPr>
            <w:tcW w:w="2436" w:type="dxa"/>
          </w:tcPr>
          <w:p w:rsidR="00836D81" w:rsidRPr="00C60DB8" w:rsidRDefault="00AC28C5" w:rsidP="000D7757">
            <w:pPr>
              <w:spacing w:line="360" w:lineRule="auto"/>
            </w:pPr>
            <w:r w:rsidRPr="00AC28C5">
              <w:t>Developer takes a few re-usable capabilities from their very own preceding structure approximately Maintainability difficulty. (+)</w:t>
            </w:r>
          </w:p>
        </w:tc>
      </w:tr>
      <w:tr w:rsidR="00836D81" w:rsidRPr="002A70E6" w:rsidTr="00C60DB8">
        <w:trPr>
          <w:jc w:val="center"/>
        </w:trPr>
        <w:tc>
          <w:tcPr>
            <w:tcW w:w="1890" w:type="dxa"/>
            <w:vMerge/>
          </w:tcPr>
          <w:p w:rsidR="00836D81" w:rsidRPr="002A70E6" w:rsidRDefault="00836D81" w:rsidP="000D7757">
            <w:pPr>
              <w:spacing w:line="360" w:lineRule="auto"/>
              <w:jc w:val="both"/>
              <w:rPr>
                <w:rFonts w:eastAsia="Arial Unicode MS"/>
                <w:sz w:val="26"/>
                <w:szCs w:val="26"/>
              </w:rPr>
            </w:pPr>
          </w:p>
        </w:tc>
        <w:tc>
          <w:tcPr>
            <w:tcW w:w="2694" w:type="dxa"/>
          </w:tcPr>
          <w:p w:rsidR="00836D81" w:rsidRPr="00C60DB8" w:rsidRDefault="009224BF" w:rsidP="009224BF">
            <w:pPr>
              <w:spacing w:line="360" w:lineRule="auto"/>
            </w:pPr>
            <w:r w:rsidRPr="009224BF">
              <w:t>Relationship</w:t>
            </w:r>
            <w:r>
              <w:t xml:space="preserve"> </w:t>
            </w:r>
            <w:r w:rsidRPr="009224BF">
              <w:t>some of the improvement group is right</w:t>
            </w:r>
          </w:p>
        </w:tc>
        <w:tc>
          <w:tcPr>
            <w:tcW w:w="1980" w:type="dxa"/>
          </w:tcPr>
          <w:p w:rsidR="00836D81" w:rsidRPr="00C60DB8" w:rsidRDefault="004C4E99" w:rsidP="000D7757">
            <w:pPr>
              <w:spacing w:line="360" w:lineRule="auto"/>
            </w:pPr>
            <w:r w:rsidRPr="004C4E99">
              <w:t>No Formal ability improvement education recoded</w:t>
            </w:r>
            <w:r>
              <w:t xml:space="preserve"> </w:t>
            </w:r>
          </w:p>
        </w:tc>
        <w:tc>
          <w:tcPr>
            <w:tcW w:w="2436" w:type="dxa"/>
          </w:tcPr>
          <w:p w:rsidR="00836D81" w:rsidRPr="00C60DB8" w:rsidRDefault="00836D81" w:rsidP="000D7757">
            <w:pPr>
              <w:spacing w:line="360" w:lineRule="auto"/>
            </w:pPr>
          </w:p>
        </w:tc>
      </w:tr>
    </w:tbl>
    <w:p w:rsidR="00F444DD" w:rsidRDefault="00C4546D" w:rsidP="000D7757">
      <w:pPr>
        <w:pStyle w:val="Caption"/>
        <w:spacing w:line="360" w:lineRule="auto"/>
      </w:pPr>
      <w:r w:rsidRPr="00C4546D">
        <w:t>Table 4: PMI Focus on Quality and Testing Phase</w:t>
      </w: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0"/>
        <w:gridCol w:w="15"/>
        <w:gridCol w:w="2841"/>
        <w:gridCol w:w="2250"/>
        <w:gridCol w:w="2038"/>
      </w:tblGrid>
      <w:tr w:rsidR="00C4546D" w:rsidRPr="00C4546D" w:rsidTr="00070F79">
        <w:trPr>
          <w:trHeight w:val="440"/>
          <w:tblHeader/>
          <w:jc w:val="center"/>
        </w:trPr>
        <w:tc>
          <w:tcPr>
            <w:tcW w:w="1960" w:type="dxa"/>
            <w:vAlign w:val="center"/>
          </w:tcPr>
          <w:p w:rsidR="00C4546D" w:rsidRPr="00C4546D" w:rsidRDefault="00C4546D" w:rsidP="000D7757">
            <w:pPr>
              <w:spacing w:line="360" w:lineRule="auto"/>
              <w:jc w:val="center"/>
              <w:rPr>
                <w:b/>
              </w:rPr>
            </w:pPr>
            <w:r w:rsidRPr="00C4546D">
              <w:rPr>
                <w:b/>
              </w:rPr>
              <w:t>PMI- Plus, Minus, Interesting</w:t>
            </w:r>
          </w:p>
        </w:tc>
        <w:tc>
          <w:tcPr>
            <w:tcW w:w="7144" w:type="dxa"/>
            <w:gridSpan w:val="4"/>
            <w:vAlign w:val="center"/>
          </w:tcPr>
          <w:p w:rsidR="00C4546D" w:rsidRPr="00C4546D" w:rsidRDefault="00C4546D" w:rsidP="000D7757">
            <w:pPr>
              <w:spacing w:line="360" w:lineRule="auto"/>
              <w:jc w:val="center"/>
              <w:rPr>
                <w:b/>
              </w:rPr>
            </w:pPr>
            <w:r w:rsidRPr="00C4546D">
              <w:rPr>
                <w:b/>
              </w:rPr>
              <w:t>PMI findings, Focus on Quality and Testing Phase</w:t>
            </w:r>
          </w:p>
        </w:tc>
      </w:tr>
      <w:tr w:rsidR="00070F79" w:rsidRPr="002A70E6" w:rsidTr="00070F79">
        <w:trPr>
          <w:trHeight w:val="440"/>
          <w:tblHeader/>
          <w:jc w:val="center"/>
        </w:trPr>
        <w:tc>
          <w:tcPr>
            <w:tcW w:w="1975" w:type="dxa"/>
            <w:gridSpan w:val="2"/>
            <w:vMerge w:val="restart"/>
            <w:vAlign w:val="center"/>
          </w:tcPr>
          <w:p w:rsidR="00C4546D" w:rsidRPr="00C4546D" w:rsidRDefault="00C4546D" w:rsidP="000D7757">
            <w:pPr>
              <w:spacing w:line="360" w:lineRule="auto"/>
              <w:jc w:val="center"/>
              <w:rPr>
                <w:b/>
              </w:rPr>
            </w:pPr>
          </w:p>
          <w:p w:rsidR="00C4546D" w:rsidRPr="00C4546D" w:rsidRDefault="00C4546D" w:rsidP="000D7757">
            <w:pPr>
              <w:spacing w:line="360" w:lineRule="auto"/>
              <w:jc w:val="center"/>
              <w:rPr>
                <w:b/>
              </w:rPr>
            </w:pPr>
          </w:p>
          <w:p w:rsidR="00C4546D" w:rsidRPr="00C4546D" w:rsidRDefault="00C4546D" w:rsidP="000D7757">
            <w:pPr>
              <w:spacing w:line="360" w:lineRule="auto"/>
              <w:jc w:val="center"/>
              <w:rPr>
                <w:b/>
              </w:rPr>
            </w:pPr>
          </w:p>
          <w:p w:rsidR="00C4546D" w:rsidRPr="00C4546D" w:rsidRDefault="00C4546D" w:rsidP="000D7757">
            <w:pPr>
              <w:spacing w:line="360" w:lineRule="auto"/>
              <w:jc w:val="center"/>
              <w:rPr>
                <w:b/>
              </w:rPr>
            </w:pPr>
          </w:p>
          <w:p w:rsidR="00C4546D" w:rsidRPr="00C4546D" w:rsidRDefault="00C4546D" w:rsidP="000D7757">
            <w:pPr>
              <w:spacing w:line="360" w:lineRule="auto"/>
              <w:jc w:val="center"/>
              <w:rPr>
                <w:b/>
              </w:rPr>
            </w:pPr>
          </w:p>
          <w:p w:rsidR="00C4546D" w:rsidRPr="00C4546D" w:rsidRDefault="00C4546D" w:rsidP="000D7757">
            <w:pPr>
              <w:spacing w:line="360" w:lineRule="auto"/>
              <w:jc w:val="center"/>
              <w:rPr>
                <w:b/>
              </w:rPr>
            </w:pPr>
          </w:p>
          <w:p w:rsidR="00C4546D" w:rsidRPr="00C4546D" w:rsidRDefault="00C4546D" w:rsidP="000D7757">
            <w:pPr>
              <w:spacing w:line="360" w:lineRule="auto"/>
              <w:jc w:val="center"/>
              <w:rPr>
                <w:b/>
              </w:rPr>
            </w:pPr>
          </w:p>
          <w:p w:rsidR="00C4546D" w:rsidRPr="00C4546D" w:rsidRDefault="00C4546D" w:rsidP="000D7757">
            <w:pPr>
              <w:spacing w:line="360" w:lineRule="auto"/>
              <w:jc w:val="center"/>
              <w:rPr>
                <w:b/>
              </w:rPr>
            </w:pPr>
            <w:r w:rsidRPr="00C4546D">
              <w:rPr>
                <w:b/>
              </w:rPr>
              <w:t>Impacted Score range ± (1 to 3)</w:t>
            </w:r>
          </w:p>
        </w:tc>
        <w:tc>
          <w:tcPr>
            <w:tcW w:w="2841" w:type="dxa"/>
            <w:vAlign w:val="center"/>
          </w:tcPr>
          <w:p w:rsidR="00C4546D" w:rsidRPr="00C4546D" w:rsidRDefault="00C4546D" w:rsidP="000D7757">
            <w:pPr>
              <w:spacing w:line="360" w:lineRule="auto"/>
              <w:jc w:val="center"/>
              <w:rPr>
                <w:b/>
              </w:rPr>
            </w:pPr>
            <w:r w:rsidRPr="00C4546D">
              <w:rPr>
                <w:b/>
              </w:rPr>
              <w:t>Plus</w:t>
            </w:r>
          </w:p>
        </w:tc>
        <w:tc>
          <w:tcPr>
            <w:tcW w:w="2250" w:type="dxa"/>
            <w:vAlign w:val="center"/>
          </w:tcPr>
          <w:p w:rsidR="00C4546D" w:rsidRPr="00C4546D" w:rsidRDefault="00C4546D" w:rsidP="000D7757">
            <w:pPr>
              <w:spacing w:line="360" w:lineRule="auto"/>
              <w:jc w:val="center"/>
              <w:rPr>
                <w:b/>
              </w:rPr>
            </w:pPr>
            <w:r w:rsidRPr="00C4546D">
              <w:rPr>
                <w:b/>
              </w:rPr>
              <w:t>Minus</w:t>
            </w:r>
          </w:p>
        </w:tc>
        <w:tc>
          <w:tcPr>
            <w:tcW w:w="2038" w:type="dxa"/>
            <w:vAlign w:val="center"/>
          </w:tcPr>
          <w:p w:rsidR="00C4546D" w:rsidRPr="00C4546D" w:rsidRDefault="00C4546D" w:rsidP="000D7757">
            <w:pPr>
              <w:spacing w:line="360" w:lineRule="auto"/>
              <w:jc w:val="center"/>
              <w:rPr>
                <w:b/>
              </w:rPr>
            </w:pPr>
            <w:r w:rsidRPr="00C4546D">
              <w:rPr>
                <w:b/>
              </w:rPr>
              <w:t>Interesting</w:t>
            </w:r>
          </w:p>
        </w:tc>
      </w:tr>
      <w:tr w:rsidR="00070F79" w:rsidRPr="002A70E6" w:rsidTr="00070F79">
        <w:trPr>
          <w:jc w:val="center"/>
        </w:trPr>
        <w:tc>
          <w:tcPr>
            <w:tcW w:w="1975" w:type="dxa"/>
            <w:gridSpan w:val="2"/>
            <w:vMerge/>
          </w:tcPr>
          <w:p w:rsidR="00C4546D" w:rsidRPr="002A70E6" w:rsidRDefault="00C4546D" w:rsidP="000D7757">
            <w:pPr>
              <w:spacing w:line="360" w:lineRule="auto"/>
              <w:jc w:val="both"/>
              <w:rPr>
                <w:rFonts w:eastAsia="Arial Unicode MS"/>
                <w:sz w:val="26"/>
                <w:szCs w:val="26"/>
              </w:rPr>
            </w:pPr>
          </w:p>
        </w:tc>
        <w:tc>
          <w:tcPr>
            <w:tcW w:w="2841" w:type="dxa"/>
          </w:tcPr>
          <w:p w:rsidR="00C4546D" w:rsidRPr="00070F79" w:rsidRDefault="006A3AAA" w:rsidP="006A3AAA">
            <w:pPr>
              <w:spacing w:line="360" w:lineRule="auto"/>
            </w:pPr>
            <w:r w:rsidRPr="006A3AAA">
              <w:t>Acceptance</w:t>
            </w:r>
            <w:r>
              <w:t xml:space="preserve"> </w:t>
            </w:r>
            <w:r w:rsidRPr="006A3AAA">
              <w:t>testing accomplished for this task</w:t>
            </w:r>
          </w:p>
        </w:tc>
        <w:tc>
          <w:tcPr>
            <w:tcW w:w="2250" w:type="dxa"/>
          </w:tcPr>
          <w:p w:rsidR="00C4546D" w:rsidRPr="00070F79" w:rsidRDefault="000A33B0" w:rsidP="000D7757">
            <w:pPr>
              <w:spacing w:line="360" w:lineRule="auto"/>
            </w:pPr>
            <w:r w:rsidRPr="000A33B0">
              <w:t>However,</w:t>
            </w:r>
            <w:r>
              <w:t xml:space="preserve"> </w:t>
            </w:r>
            <w:r w:rsidRPr="000A33B0">
              <w:t xml:space="preserve"> requirement evaluation report turned into no longer executed officially, future group has to rely upon senior assets because of loss of experience of </w:t>
            </w:r>
            <w:r w:rsidRPr="000A33B0">
              <w:lastRenderedPageBreak/>
              <w:t>analyst and end customers area expertise</w:t>
            </w:r>
          </w:p>
        </w:tc>
        <w:tc>
          <w:tcPr>
            <w:tcW w:w="2038" w:type="dxa"/>
          </w:tcPr>
          <w:p w:rsidR="00C4546D" w:rsidRPr="00070F79" w:rsidRDefault="00C4546D" w:rsidP="000D7757">
            <w:pPr>
              <w:spacing w:line="360" w:lineRule="auto"/>
            </w:pPr>
          </w:p>
        </w:tc>
      </w:tr>
      <w:tr w:rsidR="00070F79" w:rsidRPr="002A70E6" w:rsidTr="00070F79">
        <w:trPr>
          <w:jc w:val="center"/>
        </w:trPr>
        <w:tc>
          <w:tcPr>
            <w:tcW w:w="1975" w:type="dxa"/>
            <w:gridSpan w:val="2"/>
            <w:vMerge/>
          </w:tcPr>
          <w:p w:rsidR="00C4546D" w:rsidRPr="002A70E6" w:rsidRDefault="00C4546D" w:rsidP="000D7757">
            <w:pPr>
              <w:spacing w:line="360" w:lineRule="auto"/>
              <w:jc w:val="both"/>
              <w:rPr>
                <w:rFonts w:eastAsia="Arial Unicode MS"/>
                <w:sz w:val="26"/>
                <w:szCs w:val="26"/>
              </w:rPr>
            </w:pPr>
          </w:p>
        </w:tc>
        <w:tc>
          <w:tcPr>
            <w:tcW w:w="2841" w:type="dxa"/>
          </w:tcPr>
          <w:p w:rsidR="00C4546D" w:rsidRPr="00070F79" w:rsidRDefault="00707F20" w:rsidP="000D7757">
            <w:pPr>
              <w:spacing w:line="360" w:lineRule="auto"/>
            </w:pPr>
            <w:r w:rsidRPr="00707F20">
              <w:t>5 to 10% files put together to assist renovation and enhancement (ex. go with the flow chart, use case, requirement specification, UML design, database design, UI design and many others.)</w:t>
            </w:r>
          </w:p>
        </w:tc>
        <w:tc>
          <w:tcPr>
            <w:tcW w:w="2250" w:type="dxa"/>
          </w:tcPr>
          <w:p w:rsidR="00C4546D" w:rsidRPr="00070F79" w:rsidRDefault="00612E6E" w:rsidP="00612E6E">
            <w:pPr>
              <w:spacing w:line="360" w:lineRule="auto"/>
            </w:pPr>
            <w:r w:rsidRPr="00612E6E">
              <w:t>Essentially</w:t>
            </w:r>
            <w:r>
              <w:t xml:space="preserve"> </w:t>
            </w:r>
            <w:r w:rsidRPr="00612E6E">
              <w:t>task team is operating as an person, no formal report changed into produced</w:t>
            </w:r>
          </w:p>
        </w:tc>
        <w:tc>
          <w:tcPr>
            <w:tcW w:w="2038" w:type="dxa"/>
          </w:tcPr>
          <w:p w:rsidR="00C4546D" w:rsidRPr="00070F79" w:rsidRDefault="00C4546D" w:rsidP="000D7757">
            <w:pPr>
              <w:spacing w:line="360" w:lineRule="auto"/>
            </w:pPr>
          </w:p>
        </w:tc>
      </w:tr>
      <w:tr w:rsidR="00070F79" w:rsidRPr="002A70E6" w:rsidTr="00070F79">
        <w:trPr>
          <w:jc w:val="center"/>
        </w:trPr>
        <w:tc>
          <w:tcPr>
            <w:tcW w:w="1975" w:type="dxa"/>
            <w:gridSpan w:val="2"/>
            <w:vMerge/>
          </w:tcPr>
          <w:p w:rsidR="00C4546D" w:rsidRPr="002A70E6" w:rsidRDefault="00C4546D" w:rsidP="000D7757">
            <w:pPr>
              <w:spacing w:line="360" w:lineRule="auto"/>
              <w:jc w:val="both"/>
              <w:rPr>
                <w:rFonts w:eastAsia="Arial Unicode MS"/>
                <w:sz w:val="26"/>
                <w:szCs w:val="26"/>
              </w:rPr>
            </w:pPr>
          </w:p>
        </w:tc>
        <w:tc>
          <w:tcPr>
            <w:tcW w:w="2841" w:type="dxa"/>
          </w:tcPr>
          <w:p w:rsidR="00C4546D" w:rsidRPr="00070F79" w:rsidRDefault="004B0EB2" w:rsidP="000D7757">
            <w:pPr>
              <w:spacing w:line="360" w:lineRule="auto"/>
            </w:pPr>
            <w:r w:rsidRPr="004B0EB2">
              <w:t>Developer executed unit testing</w:t>
            </w:r>
          </w:p>
        </w:tc>
        <w:tc>
          <w:tcPr>
            <w:tcW w:w="2250" w:type="dxa"/>
          </w:tcPr>
          <w:p w:rsidR="00C4546D" w:rsidRPr="00070F79" w:rsidRDefault="004B0EB2" w:rsidP="000D7757">
            <w:pPr>
              <w:spacing w:line="360" w:lineRule="auto"/>
            </w:pPr>
            <w:r w:rsidRPr="004B0EB2">
              <w:t>There has been no well-known documentation on it, to decorate it.</w:t>
            </w:r>
          </w:p>
        </w:tc>
        <w:tc>
          <w:tcPr>
            <w:tcW w:w="2038" w:type="dxa"/>
          </w:tcPr>
          <w:p w:rsidR="00C4546D" w:rsidRPr="00070F79" w:rsidRDefault="00C4546D" w:rsidP="000D7757">
            <w:pPr>
              <w:spacing w:line="360" w:lineRule="auto"/>
            </w:pPr>
          </w:p>
        </w:tc>
      </w:tr>
      <w:tr w:rsidR="00070F79" w:rsidRPr="002A70E6" w:rsidTr="00070F79">
        <w:trPr>
          <w:jc w:val="center"/>
        </w:trPr>
        <w:tc>
          <w:tcPr>
            <w:tcW w:w="1975" w:type="dxa"/>
            <w:gridSpan w:val="2"/>
            <w:vMerge/>
            <w:vAlign w:val="center"/>
          </w:tcPr>
          <w:p w:rsidR="00C4546D" w:rsidRPr="002A70E6" w:rsidRDefault="00C4546D" w:rsidP="000D7757">
            <w:pPr>
              <w:spacing w:line="360" w:lineRule="auto"/>
              <w:jc w:val="both"/>
              <w:rPr>
                <w:rFonts w:eastAsia="Arial Unicode MS"/>
                <w:sz w:val="26"/>
                <w:szCs w:val="26"/>
              </w:rPr>
            </w:pPr>
          </w:p>
        </w:tc>
        <w:tc>
          <w:tcPr>
            <w:tcW w:w="2841" w:type="dxa"/>
          </w:tcPr>
          <w:p w:rsidR="00C4546D" w:rsidRPr="00070F79" w:rsidRDefault="00CD049E" w:rsidP="00CD049E">
            <w:pPr>
              <w:spacing w:line="360" w:lineRule="auto"/>
            </w:pPr>
            <w:r w:rsidRPr="00CD049E">
              <w:t>There</w:t>
            </w:r>
            <w:r>
              <w:t xml:space="preserve"> </w:t>
            </w:r>
            <w:r w:rsidRPr="00CD049E">
              <w:t>may be a senior group of the company tracking the software program and improvement technique and making sure the compliance with requirements and strategies for software program and technique</w:t>
            </w:r>
          </w:p>
        </w:tc>
        <w:tc>
          <w:tcPr>
            <w:tcW w:w="2250" w:type="dxa"/>
          </w:tcPr>
          <w:p w:rsidR="00C4546D" w:rsidRPr="00070F79" w:rsidRDefault="00FC0FCD" w:rsidP="000D7757">
            <w:pPr>
              <w:spacing w:line="360" w:lineRule="auto"/>
            </w:pPr>
            <w:r w:rsidRPr="00FC0FCD">
              <w:t>No report for self-studying and soon handover consultation for brand spanking new team member</w:t>
            </w:r>
          </w:p>
        </w:tc>
        <w:tc>
          <w:tcPr>
            <w:tcW w:w="2038" w:type="dxa"/>
          </w:tcPr>
          <w:p w:rsidR="00C4546D" w:rsidRPr="00070F79" w:rsidRDefault="00A56526" w:rsidP="000D7757">
            <w:pPr>
              <w:spacing w:line="360" w:lineRule="auto"/>
            </w:pPr>
            <w:r w:rsidRPr="00A56526">
              <w:t>Senior management sharing the area understanding (+)</w:t>
            </w:r>
          </w:p>
        </w:tc>
      </w:tr>
      <w:tr w:rsidR="00070F79" w:rsidRPr="002A70E6" w:rsidTr="00070F79">
        <w:trPr>
          <w:jc w:val="center"/>
        </w:trPr>
        <w:tc>
          <w:tcPr>
            <w:tcW w:w="1975" w:type="dxa"/>
            <w:gridSpan w:val="2"/>
            <w:vMerge/>
            <w:vAlign w:val="center"/>
          </w:tcPr>
          <w:p w:rsidR="00C4546D" w:rsidRPr="002A70E6" w:rsidRDefault="00C4546D" w:rsidP="000D7757">
            <w:pPr>
              <w:spacing w:line="360" w:lineRule="auto"/>
              <w:jc w:val="both"/>
              <w:rPr>
                <w:rFonts w:eastAsia="Arial Unicode MS"/>
                <w:sz w:val="26"/>
                <w:szCs w:val="26"/>
              </w:rPr>
            </w:pPr>
          </w:p>
        </w:tc>
        <w:tc>
          <w:tcPr>
            <w:tcW w:w="2841" w:type="dxa"/>
          </w:tcPr>
          <w:p w:rsidR="00C4546D" w:rsidRPr="00070F79" w:rsidRDefault="0090618F" w:rsidP="0090618F">
            <w:pPr>
              <w:spacing w:line="360" w:lineRule="auto"/>
            </w:pPr>
            <w:r w:rsidRPr="0090618F">
              <w:t>Bug</w:t>
            </w:r>
            <w:r>
              <w:t xml:space="preserve"> </w:t>
            </w:r>
            <w:r w:rsidRPr="0090618F">
              <w:t>monitoring manages by means of developers very own approach. (</w:t>
            </w:r>
            <w:r w:rsidR="00B15D48" w:rsidRPr="0090618F">
              <w:t>Continues</w:t>
            </w:r>
            <w:r>
              <w:t xml:space="preserve"> </w:t>
            </w:r>
            <w:r w:rsidRPr="0090618F">
              <w:t>track of their personal dairy).</w:t>
            </w:r>
          </w:p>
        </w:tc>
        <w:tc>
          <w:tcPr>
            <w:tcW w:w="2250" w:type="dxa"/>
          </w:tcPr>
          <w:p w:rsidR="00C4546D" w:rsidRPr="00070F79" w:rsidRDefault="00B15D48" w:rsidP="00B15D48">
            <w:pPr>
              <w:spacing w:line="360" w:lineRule="auto"/>
            </w:pPr>
            <w:r w:rsidRPr="00B15D48">
              <w:t>There</w:t>
            </w:r>
            <w:r>
              <w:t xml:space="preserve"> </w:t>
            </w:r>
            <w:r w:rsidRPr="00B15D48">
              <w:t>has been model manage or bug monitoring system however no longer good enough</w:t>
            </w:r>
          </w:p>
        </w:tc>
        <w:tc>
          <w:tcPr>
            <w:tcW w:w="2038" w:type="dxa"/>
          </w:tcPr>
          <w:p w:rsidR="00C4546D" w:rsidRPr="00070F79" w:rsidRDefault="00C4546D" w:rsidP="000D7757">
            <w:pPr>
              <w:spacing w:line="360" w:lineRule="auto"/>
            </w:pPr>
          </w:p>
        </w:tc>
      </w:tr>
      <w:tr w:rsidR="00070F79" w:rsidRPr="002A70E6" w:rsidTr="00070F79">
        <w:trPr>
          <w:jc w:val="center"/>
        </w:trPr>
        <w:tc>
          <w:tcPr>
            <w:tcW w:w="1975" w:type="dxa"/>
            <w:gridSpan w:val="2"/>
            <w:vMerge/>
          </w:tcPr>
          <w:p w:rsidR="00C4546D" w:rsidRPr="002A70E6" w:rsidRDefault="00C4546D" w:rsidP="000D7757">
            <w:pPr>
              <w:spacing w:line="360" w:lineRule="auto"/>
              <w:jc w:val="both"/>
              <w:rPr>
                <w:rFonts w:eastAsia="Arial Unicode MS"/>
                <w:sz w:val="26"/>
                <w:szCs w:val="26"/>
              </w:rPr>
            </w:pPr>
          </w:p>
        </w:tc>
        <w:tc>
          <w:tcPr>
            <w:tcW w:w="2841" w:type="dxa"/>
          </w:tcPr>
          <w:p w:rsidR="00C4546D" w:rsidRPr="00070F79" w:rsidRDefault="00F4443E" w:rsidP="000D7757">
            <w:pPr>
              <w:spacing w:line="360" w:lineRule="auto"/>
            </w:pPr>
            <w:r w:rsidRPr="00F4443E">
              <w:t>comply with their personal procedure primarily based on customers call for</w:t>
            </w:r>
          </w:p>
        </w:tc>
        <w:tc>
          <w:tcPr>
            <w:tcW w:w="2250" w:type="dxa"/>
          </w:tcPr>
          <w:p w:rsidR="00C4546D" w:rsidRPr="00070F79" w:rsidRDefault="004F2977" w:rsidP="000D7757">
            <w:pPr>
              <w:spacing w:line="360" w:lineRule="auto"/>
            </w:pPr>
            <w:r w:rsidRPr="004F2977">
              <w:t>The task closing date is simply too quick to comply with QA approaches which might be someday not possible</w:t>
            </w:r>
          </w:p>
        </w:tc>
        <w:tc>
          <w:tcPr>
            <w:tcW w:w="2038" w:type="dxa"/>
          </w:tcPr>
          <w:p w:rsidR="00C4546D" w:rsidRPr="00070F79" w:rsidRDefault="009D25E9" w:rsidP="000D7757">
            <w:pPr>
              <w:spacing w:line="360" w:lineRule="auto"/>
              <w:jc w:val="both"/>
            </w:pPr>
            <w:r w:rsidRPr="009D25E9">
              <w:t>Nevertheless</w:t>
            </w:r>
            <w:r>
              <w:t xml:space="preserve"> </w:t>
            </w:r>
            <w:r w:rsidRPr="009D25E9">
              <w:t xml:space="preserve"> meeting goal date(+)</w:t>
            </w:r>
          </w:p>
        </w:tc>
      </w:tr>
      <w:tr w:rsidR="00070F79" w:rsidRPr="002A70E6" w:rsidTr="00070F79">
        <w:trPr>
          <w:jc w:val="center"/>
        </w:trPr>
        <w:tc>
          <w:tcPr>
            <w:tcW w:w="1975" w:type="dxa"/>
            <w:gridSpan w:val="2"/>
            <w:vMerge/>
          </w:tcPr>
          <w:p w:rsidR="00C4546D" w:rsidRPr="002A70E6" w:rsidRDefault="00C4546D" w:rsidP="000D7757">
            <w:pPr>
              <w:spacing w:line="360" w:lineRule="auto"/>
              <w:jc w:val="both"/>
              <w:rPr>
                <w:rFonts w:eastAsia="Arial Unicode MS"/>
                <w:sz w:val="26"/>
                <w:szCs w:val="26"/>
              </w:rPr>
            </w:pPr>
          </w:p>
        </w:tc>
        <w:tc>
          <w:tcPr>
            <w:tcW w:w="2841" w:type="dxa"/>
          </w:tcPr>
          <w:p w:rsidR="00C4546D" w:rsidRPr="00070F79" w:rsidRDefault="00F45DE8" w:rsidP="00F45DE8">
            <w:pPr>
              <w:spacing w:line="360" w:lineRule="auto"/>
            </w:pPr>
            <w:r w:rsidRPr="00F45DE8">
              <w:t>At</w:t>
            </w:r>
            <w:r>
              <w:t xml:space="preserve"> </w:t>
            </w:r>
            <w:r w:rsidRPr="00F45DE8">
              <w:t>some point of discussion it changed into informally take a look at</w:t>
            </w:r>
          </w:p>
        </w:tc>
        <w:tc>
          <w:tcPr>
            <w:tcW w:w="2250" w:type="dxa"/>
          </w:tcPr>
          <w:p w:rsidR="00C4546D" w:rsidRPr="00070F79" w:rsidRDefault="00F45DE8" w:rsidP="000D7757">
            <w:pPr>
              <w:spacing w:line="360" w:lineRule="auto"/>
            </w:pPr>
            <w:r w:rsidRPr="00F45DE8">
              <w:t>There have been no impartial checking out team and checking out plan</w:t>
            </w:r>
          </w:p>
        </w:tc>
        <w:tc>
          <w:tcPr>
            <w:tcW w:w="2038" w:type="dxa"/>
          </w:tcPr>
          <w:p w:rsidR="00C4546D" w:rsidRPr="00070F79" w:rsidRDefault="0050122C" w:rsidP="0050122C">
            <w:pPr>
              <w:spacing w:line="360" w:lineRule="auto"/>
            </w:pPr>
            <w:r w:rsidRPr="0050122C">
              <w:t>According</w:t>
            </w:r>
            <w:r>
              <w:t xml:space="preserve"> </w:t>
            </w:r>
            <w:r w:rsidRPr="0050122C">
              <w:t>to peer programming they may be overcoming the trouble of huge bug(+)</w:t>
            </w:r>
          </w:p>
        </w:tc>
      </w:tr>
    </w:tbl>
    <w:p w:rsidR="00C815D0" w:rsidRDefault="00C815D0" w:rsidP="00C815D0">
      <w:pPr>
        <w:pStyle w:val="thesis-bodytext"/>
      </w:pPr>
      <w:r>
        <w:t>The findings of the PMI approach are illustrated within the outcomes and discussion, maintaining in thoughts the subsequent barriers of the studies works</w:t>
      </w:r>
    </w:p>
    <w:p w:rsidR="00C815D0" w:rsidRDefault="00C815D0" w:rsidP="00C815D0">
      <w:pPr>
        <w:pStyle w:val="thesis-bodytext"/>
      </w:pPr>
      <w:r>
        <w:t xml:space="preserve"> - As it has been visited restricted wide variety of companies for this studies and most effective 4 to 5 organizations it has been visited. Therefore, there might be threat of lacking a few essential elements</w:t>
      </w:r>
    </w:p>
    <w:p w:rsidR="00C815D0" w:rsidRDefault="00C815D0" w:rsidP="00C815D0">
      <w:pPr>
        <w:pStyle w:val="thesis-bodytext"/>
      </w:pPr>
      <w:r>
        <w:t>- Lesson learn from this studies yet to incorporate in our questionnaires and consumer story for the subsequent publications</w:t>
      </w:r>
    </w:p>
    <w:p w:rsidR="00BA672F" w:rsidRDefault="00C815D0" w:rsidP="00C815D0">
      <w:pPr>
        <w:pStyle w:val="thesis-bodytext"/>
      </w:pPr>
      <w:r>
        <w:t>-most effective SME nearby company decided on however no longer classified primarily based on Practitioners and professional in phrases of definitions primarily based on Bangladeshi tradition.</w:t>
      </w:r>
    </w:p>
    <w:p w:rsidR="00BA672F" w:rsidRDefault="00BA672F" w:rsidP="000D7757">
      <w:pPr>
        <w:pStyle w:val="thesis-bodytext"/>
      </w:pPr>
    </w:p>
    <w:p w:rsidR="00BA672F" w:rsidRDefault="00BA672F" w:rsidP="000D7757">
      <w:pPr>
        <w:pStyle w:val="thesis-bodytext"/>
      </w:pPr>
    </w:p>
    <w:p w:rsidR="00BA672F" w:rsidRDefault="00BA672F" w:rsidP="000D7757">
      <w:pPr>
        <w:pStyle w:val="thesis-bodytext"/>
      </w:pPr>
    </w:p>
    <w:p w:rsidR="00BA672F" w:rsidRDefault="00BA672F" w:rsidP="000D7757">
      <w:pPr>
        <w:pStyle w:val="Title"/>
        <w:spacing w:line="360" w:lineRule="auto"/>
      </w:pPr>
      <w:r>
        <w:lastRenderedPageBreak/>
        <w:t xml:space="preserve">Chapter </w:t>
      </w:r>
      <w:r w:rsidR="00797BD9">
        <w:t>6</w:t>
      </w:r>
    </w:p>
    <w:p w:rsidR="00BA672F" w:rsidRDefault="00AD55DC" w:rsidP="000D7757">
      <w:pPr>
        <w:pStyle w:val="Heading1"/>
        <w:spacing w:line="360" w:lineRule="auto"/>
      </w:pPr>
      <w:r w:rsidRPr="00AD55DC">
        <w:t xml:space="preserve">Over all </w:t>
      </w:r>
      <w:r w:rsidR="009468B4" w:rsidRPr="00C328F4">
        <w:t>precise</w:t>
      </w:r>
      <w:r w:rsidR="00C328F4" w:rsidRPr="00C328F4">
        <w:t xml:space="preserve"> </w:t>
      </w:r>
      <w:r w:rsidRPr="00AD55DC">
        <w:t>evaluation of studies and discussion</w:t>
      </w:r>
    </w:p>
    <w:p w:rsidR="00EE0D50" w:rsidRDefault="00797BD9" w:rsidP="000D7757">
      <w:pPr>
        <w:pStyle w:val="Heading2"/>
      </w:pPr>
      <w:r>
        <w:t>6</w:t>
      </w:r>
      <w:r w:rsidR="00EE0D50">
        <w:t xml:space="preserve">.1 Summary Result of Case study </w:t>
      </w:r>
    </w:p>
    <w:p w:rsidR="00EE0D50" w:rsidRDefault="00C37AAB" w:rsidP="000D7757">
      <w:pPr>
        <w:spacing w:line="360" w:lineRule="auto"/>
      </w:pPr>
      <w:r w:rsidRPr="00C37AAB">
        <w:t xml:space="preserve">PMI </w:t>
      </w:r>
      <w:r w:rsidR="00612510" w:rsidRPr="00612510">
        <w:t xml:space="preserve">determinations </w:t>
      </w:r>
      <w:r w:rsidRPr="00C37AAB">
        <w:t xml:space="preserve">displaying, task decided on </w:t>
      </w:r>
      <w:r w:rsidR="00612510" w:rsidRPr="00612510">
        <w:t xml:space="preserve">example </w:t>
      </w:r>
      <w:r w:rsidRPr="00C37AAB">
        <w:t xml:space="preserve">examine changed into a success task phrases </w:t>
      </w:r>
      <w:r w:rsidR="00612510">
        <w:t>to</w:t>
      </w:r>
      <w:r w:rsidRPr="00C37AAB">
        <w:t xml:space="preserve"> clos</w:t>
      </w:r>
      <w:r w:rsidR="00612510">
        <w:t>e the</w:t>
      </w:r>
      <w:r w:rsidRPr="00C37AAB">
        <w:t xml:space="preserve"> date </w:t>
      </w:r>
      <w:r w:rsidR="00612510" w:rsidRPr="00612510">
        <w:t xml:space="preserve">assembles </w:t>
      </w:r>
      <w:r w:rsidRPr="00C37AAB">
        <w:t xml:space="preserve">for the clients </w:t>
      </w:r>
      <w:r w:rsidR="00612510">
        <w:t>with</w:t>
      </w:r>
      <w:r w:rsidRPr="00C37AAB">
        <w:t xml:space="preserve"> of entirety </w:t>
      </w:r>
      <w:r w:rsidR="00612510">
        <w:t>and</w:t>
      </w:r>
      <w:r w:rsidRPr="00C37AAB">
        <w:t xml:space="preserve"> high-quality stage, because of following purpose</w:t>
      </w:r>
      <w:r w:rsidR="00EE0D50">
        <w:t>:</w:t>
      </w:r>
    </w:p>
    <w:p w:rsidR="00EE0D50" w:rsidRDefault="00EE0D50" w:rsidP="000D7757">
      <w:pPr>
        <w:spacing w:line="360" w:lineRule="auto"/>
      </w:pPr>
    </w:p>
    <w:p w:rsidR="00EE0D50" w:rsidRDefault="00C37AAB" w:rsidP="007B0D1B">
      <w:pPr>
        <w:pStyle w:val="ListParagraph"/>
        <w:numPr>
          <w:ilvl w:val="0"/>
          <w:numId w:val="16"/>
        </w:numPr>
        <w:spacing w:line="360" w:lineRule="auto"/>
      </w:pPr>
      <w:r w:rsidRPr="00C37AAB">
        <w:t xml:space="preserve">In desk discussion they may be related to all task </w:t>
      </w:r>
      <w:r w:rsidR="00975958" w:rsidRPr="00975958">
        <w:t xml:space="preserve">neutrals settle </w:t>
      </w:r>
      <w:r w:rsidRPr="00C37AAB">
        <w:t xml:space="preserve">it inside </w:t>
      </w:r>
      <w:r w:rsidR="00975958" w:rsidRPr="00975958">
        <w:t>discourse</w:t>
      </w:r>
      <w:r w:rsidRPr="00C37AAB">
        <w:t xml:space="preserve">. </w:t>
      </w:r>
      <w:r w:rsidR="00975958" w:rsidRPr="00975958">
        <w:t>Establishments</w:t>
      </w:r>
      <w:r w:rsidR="00975958">
        <w:t xml:space="preserve"> to</w:t>
      </w:r>
      <w:r w:rsidRPr="00C37AAB">
        <w:t xml:space="preserve"> necessities </w:t>
      </w:r>
      <w:r w:rsidR="007B0D1B">
        <w:t>can be</w:t>
      </w:r>
      <w:r w:rsidRPr="00C37AAB">
        <w:t xml:space="preserve"> </w:t>
      </w:r>
      <w:r w:rsidR="007B0D1B" w:rsidRPr="007B0D1B">
        <w:t xml:space="preserve">projected </w:t>
      </w:r>
      <w:r w:rsidRPr="00C37AAB">
        <w:t xml:space="preserve">via </w:t>
      </w:r>
      <w:r w:rsidR="007B0D1B" w:rsidRPr="007B0D1B">
        <w:t xml:space="preserve">describing </w:t>
      </w:r>
      <w:r w:rsidR="007B0D1B">
        <w:t>with</w:t>
      </w:r>
      <w:r w:rsidRPr="00C37AAB">
        <w:t xml:space="preserve"> </w:t>
      </w:r>
      <w:r w:rsidR="007B0D1B" w:rsidRPr="007B0D1B">
        <w:t>graph</w:t>
      </w:r>
      <w:r w:rsidR="00EE0D50">
        <w:t>.</w:t>
      </w:r>
    </w:p>
    <w:p w:rsidR="00EE0D50" w:rsidRDefault="001905F8" w:rsidP="001905F8">
      <w:pPr>
        <w:pStyle w:val="ListParagraph"/>
        <w:numPr>
          <w:ilvl w:val="0"/>
          <w:numId w:val="16"/>
        </w:numPr>
        <w:spacing w:line="360" w:lineRule="auto"/>
      </w:pPr>
      <w:r w:rsidRPr="001905F8">
        <w:t>Task</w:t>
      </w:r>
      <w:r>
        <w:t xml:space="preserve"> </w:t>
      </w:r>
      <w:r w:rsidRPr="001905F8">
        <w:t>challenge turned into primarily based on the right track date and time as opposed to deliverables</w:t>
      </w:r>
    </w:p>
    <w:p w:rsidR="00EE0D50" w:rsidRDefault="001905F8" w:rsidP="001905F8">
      <w:pPr>
        <w:pStyle w:val="ListParagraph"/>
        <w:numPr>
          <w:ilvl w:val="0"/>
          <w:numId w:val="16"/>
        </w:numPr>
        <w:spacing w:line="360" w:lineRule="auto"/>
      </w:pPr>
      <w:r w:rsidRPr="001905F8">
        <w:t>Greater</w:t>
      </w:r>
      <w:r>
        <w:t xml:space="preserve"> </w:t>
      </w:r>
      <w:r w:rsidRPr="001905F8">
        <w:t>work to fulfill the goal</w:t>
      </w:r>
    </w:p>
    <w:p w:rsidR="001905F8" w:rsidRDefault="001905F8" w:rsidP="001905F8">
      <w:pPr>
        <w:pStyle w:val="ListParagraph"/>
        <w:numPr>
          <w:ilvl w:val="0"/>
          <w:numId w:val="16"/>
        </w:numPr>
        <w:spacing w:line="360" w:lineRule="auto"/>
      </w:pPr>
      <w:r w:rsidRPr="001905F8">
        <w:t>Senior management dedication and involvement in every segment</w:t>
      </w:r>
    </w:p>
    <w:p w:rsidR="00EE0D50" w:rsidRDefault="001905F8" w:rsidP="001905F8">
      <w:pPr>
        <w:pStyle w:val="ListParagraph"/>
        <w:numPr>
          <w:ilvl w:val="0"/>
          <w:numId w:val="16"/>
        </w:numPr>
        <w:spacing w:line="360" w:lineRule="auto"/>
      </w:pPr>
      <w:r w:rsidRPr="001905F8">
        <w:t>Exact</w:t>
      </w:r>
      <w:r>
        <w:t xml:space="preserve"> </w:t>
      </w:r>
      <w:r w:rsidRPr="001905F8">
        <w:t>and reusable structure for all initiatives</w:t>
      </w:r>
    </w:p>
    <w:p w:rsidR="00EE0D50" w:rsidRDefault="001905F8" w:rsidP="001F6750">
      <w:pPr>
        <w:pStyle w:val="ListParagraph"/>
        <w:numPr>
          <w:ilvl w:val="0"/>
          <w:numId w:val="16"/>
        </w:numPr>
        <w:spacing w:line="360" w:lineRule="auto"/>
      </w:pPr>
      <w:r w:rsidRPr="001905F8">
        <w:t>Identical</w:t>
      </w:r>
      <w:r>
        <w:t xml:space="preserve"> </w:t>
      </w:r>
      <w:r w:rsidR="001F6750" w:rsidRPr="001F6750">
        <w:t xml:space="preserve">rough-cut program </w:t>
      </w:r>
      <w:r w:rsidRPr="001905F8">
        <w:t xml:space="preserve">for </w:t>
      </w:r>
      <w:r w:rsidR="001F6750" w:rsidRPr="001F6750">
        <w:t xml:space="preserve">apiece </w:t>
      </w:r>
      <w:r w:rsidR="001F6750">
        <w:t>with</w:t>
      </w:r>
      <w:r w:rsidRPr="001905F8">
        <w:t xml:space="preserve"> every task giving assured to group member</w:t>
      </w:r>
    </w:p>
    <w:p w:rsidR="00EE0D50" w:rsidRDefault="001905F8" w:rsidP="000A667B">
      <w:pPr>
        <w:pStyle w:val="ListParagraph"/>
        <w:numPr>
          <w:ilvl w:val="0"/>
          <w:numId w:val="16"/>
        </w:numPr>
        <w:spacing w:line="360" w:lineRule="auto"/>
      </w:pPr>
      <w:r w:rsidRPr="001905F8">
        <w:t>Customer</w:t>
      </w:r>
      <w:r>
        <w:t xml:space="preserve"> </w:t>
      </w:r>
      <w:r w:rsidR="001F6750" w:rsidRPr="001F6750">
        <w:t xml:space="preserve">centrically </w:t>
      </w:r>
      <w:r w:rsidRPr="001905F8">
        <w:t xml:space="preserve">necessities essentially </w:t>
      </w:r>
      <w:r w:rsidR="001F6750" w:rsidRPr="001F6750">
        <w:t xml:space="preserve">concentrating </w:t>
      </w:r>
      <w:r w:rsidRPr="001905F8">
        <w:t>for decrease stage clients</w:t>
      </w:r>
      <w:r w:rsidR="00EE0D50">
        <w:t xml:space="preserve">  </w:t>
      </w:r>
    </w:p>
    <w:p w:rsidR="00EE0D50" w:rsidRPr="00A91D02" w:rsidRDefault="00797BD9" w:rsidP="000D7757">
      <w:pPr>
        <w:pStyle w:val="Heading2"/>
      </w:pPr>
      <w:r>
        <w:t>6</w:t>
      </w:r>
      <w:r w:rsidR="00EE0D50" w:rsidRPr="00A91D02">
        <w:t>.2.</w:t>
      </w:r>
      <w:r w:rsidR="00EE0D50" w:rsidRPr="00A91D02">
        <w:tab/>
      </w:r>
      <w:r w:rsidR="00911AFB">
        <w:t xml:space="preserve"> W</w:t>
      </w:r>
      <w:r w:rsidR="00DB2A14" w:rsidRPr="00DB2A14">
        <w:t>eak point that impede project or reason for risk</w:t>
      </w:r>
    </w:p>
    <w:p w:rsidR="00020250" w:rsidRDefault="00020250" w:rsidP="00020250">
      <w:pPr>
        <w:pStyle w:val="ListParagraph"/>
        <w:numPr>
          <w:ilvl w:val="0"/>
          <w:numId w:val="20"/>
        </w:numPr>
        <w:spacing w:line="360" w:lineRule="auto"/>
      </w:pPr>
      <w:r>
        <w:t>Dealing with customer necessities, that are generally not possible</w:t>
      </w:r>
    </w:p>
    <w:p w:rsidR="00020250" w:rsidRDefault="00020250" w:rsidP="00291ACF">
      <w:pPr>
        <w:pStyle w:val="ListParagraph"/>
        <w:numPr>
          <w:ilvl w:val="0"/>
          <w:numId w:val="20"/>
        </w:numPr>
        <w:spacing w:line="360" w:lineRule="auto"/>
      </w:pPr>
      <w:r>
        <w:t>Customer does</w:t>
      </w:r>
      <w:r w:rsidR="001819F8">
        <w:t xml:space="preserve"> </w:t>
      </w:r>
      <w:r>
        <w:t>n</w:t>
      </w:r>
      <w:r w:rsidR="001819F8">
        <w:t>o</w:t>
      </w:r>
      <w:r>
        <w:t xml:space="preserve">t apprehend </w:t>
      </w:r>
      <w:r w:rsidR="001819F8">
        <w:t>its</w:t>
      </w:r>
      <w:r>
        <w:t xml:space="preserve"> </w:t>
      </w:r>
      <w:r w:rsidR="001819F8" w:rsidRPr="001819F8">
        <w:t>necessities</w:t>
      </w:r>
      <w:r>
        <w:t xml:space="preserve">, however no association </w:t>
      </w:r>
      <w:r w:rsidR="00291ACF" w:rsidRPr="00291ACF">
        <w:t xml:space="preserve">conventional </w:t>
      </w:r>
      <w:r>
        <w:t>education well-known area exercise</w:t>
      </w:r>
    </w:p>
    <w:p w:rsidR="00020250" w:rsidRDefault="00020250" w:rsidP="00020250">
      <w:pPr>
        <w:pStyle w:val="ListParagraph"/>
        <w:numPr>
          <w:ilvl w:val="0"/>
          <w:numId w:val="20"/>
        </w:numPr>
        <w:spacing w:line="360" w:lineRule="auto"/>
      </w:pPr>
      <w:r>
        <w:t>Changed existence cycle used however no longer recorded</w:t>
      </w:r>
    </w:p>
    <w:p w:rsidR="00020250" w:rsidRDefault="00020250" w:rsidP="00020250">
      <w:pPr>
        <w:pStyle w:val="ListParagraph"/>
        <w:numPr>
          <w:ilvl w:val="0"/>
          <w:numId w:val="20"/>
        </w:numPr>
        <w:spacing w:line="360" w:lineRule="auto"/>
      </w:pPr>
      <w:r>
        <w:t>No expertise switch through files</w:t>
      </w:r>
    </w:p>
    <w:p w:rsidR="00020250" w:rsidRDefault="00224AA1" w:rsidP="00224AA1">
      <w:pPr>
        <w:pStyle w:val="ListParagraph"/>
        <w:numPr>
          <w:ilvl w:val="0"/>
          <w:numId w:val="20"/>
        </w:numPr>
        <w:spacing w:line="360" w:lineRule="auto"/>
      </w:pPr>
      <w:r w:rsidRPr="00224AA1">
        <w:t>Engagement</w:t>
      </w:r>
      <w:r>
        <w:t xml:space="preserve"> </w:t>
      </w:r>
      <w:r w:rsidR="00020250">
        <w:t xml:space="preserve">of Sr. management </w:t>
      </w:r>
      <w:r>
        <w:t>can be</w:t>
      </w:r>
      <w:r w:rsidR="00020250">
        <w:t xml:space="preserve"> massive because of unstructured exercise or group constructing facility</w:t>
      </w:r>
    </w:p>
    <w:p w:rsidR="00020250" w:rsidRDefault="00020250" w:rsidP="00020250">
      <w:pPr>
        <w:pStyle w:val="ListParagraph"/>
        <w:numPr>
          <w:ilvl w:val="0"/>
          <w:numId w:val="20"/>
        </w:numPr>
        <w:spacing w:line="360" w:lineRule="auto"/>
      </w:pPr>
      <w:r>
        <w:t>Manipulate maximum of the necessities in assist duration</w:t>
      </w:r>
    </w:p>
    <w:p w:rsidR="00020250" w:rsidRDefault="00020250" w:rsidP="00020250">
      <w:pPr>
        <w:pStyle w:val="ListParagraph"/>
        <w:numPr>
          <w:ilvl w:val="0"/>
          <w:numId w:val="20"/>
        </w:numPr>
        <w:spacing w:line="360" w:lineRule="auto"/>
      </w:pPr>
      <w:r>
        <w:t>Evaluation of group talent changed into no longer established even though retention policy is excessive</w:t>
      </w:r>
    </w:p>
    <w:p w:rsidR="00020250" w:rsidRDefault="00020250" w:rsidP="00020250">
      <w:pPr>
        <w:pStyle w:val="ListParagraph"/>
        <w:numPr>
          <w:ilvl w:val="0"/>
          <w:numId w:val="20"/>
        </w:numPr>
        <w:spacing w:line="360" w:lineRule="auto"/>
      </w:pPr>
      <w:r>
        <w:lastRenderedPageBreak/>
        <w:t>Teams aren't that a great deal communicative and documentation orientated</w:t>
      </w:r>
    </w:p>
    <w:p w:rsidR="00020250" w:rsidRDefault="00224AA1" w:rsidP="008D4E4C">
      <w:pPr>
        <w:pStyle w:val="ListParagraph"/>
        <w:numPr>
          <w:ilvl w:val="0"/>
          <w:numId w:val="20"/>
        </w:numPr>
        <w:spacing w:line="360" w:lineRule="auto"/>
      </w:pPr>
      <w:r>
        <w:t>M</w:t>
      </w:r>
      <w:r w:rsidR="00020250">
        <w:t>anipulate</w:t>
      </w:r>
      <w:r>
        <w:t xml:space="preserve"> </w:t>
      </w:r>
      <w:r w:rsidR="00020250">
        <w:t xml:space="preserve">disaster in one of a kind </w:t>
      </w:r>
      <w:r w:rsidR="008D4E4C" w:rsidRPr="008D4E4C">
        <w:t xml:space="preserve">manner </w:t>
      </w:r>
      <w:r w:rsidR="008D4E4C">
        <w:t>with</w:t>
      </w:r>
      <w:r w:rsidR="00020250">
        <w:t xml:space="preserve"> </w:t>
      </w:r>
      <w:r w:rsidR="008D4E4C">
        <w:t xml:space="preserve">never </w:t>
      </w:r>
      <w:r w:rsidR="00020250">
        <w:t xml:space="preserve">record for </w:t>
      </w:r>
      <w:r w:rsidR="008D4E4C" w:rsidRPr="008D4E4C">
        <w:t>succeeding principal</w:t>
      </w:r>
    </w:p>
    <w:p w:rsidR="00020250" w:rsidRDefault="00020250" w:rsidP="00540E5E">
      <w:pPr>
        <w:pStyle w:val="ListParagraph"/>
        <w:numPr>
          <w:ilvl w:val="0"/>
          <w:numId w:val="20"/>
        </w:numPr>
        <w:spacing w:line="360" w:lineRule="auto"/>
      </w:pPr>
      <w:r>
        <w:t xml:space="preserve">Transparency </w:t>
      </w:r>
      <w:r w:rsidR="008D4E4C" w:rsidRPr="008D4E4C">
        <w:t xml:space="preserve">know-how allocating </w:t>
      </w:r>
      <w:r>
        <w:t xml:space="preserve">turned into no longer verified, i.e. whether or not its cover all or no longer, </w:t>
      </w:r>
      <w:r w:rsidR="00540E5E">
        <w:t>never</w:t>
      </w:r>
      <w:r>
        <w:t xml:space="preserve"> tick list </w:t>
      </w:r>
      <w:r w:rsidR="00540E5E" w:rsidRPr="00540E5E">
        <w:t>exerted</w:t>
      </w:r>
      <w:r>
        <w:t>.</w:t>
      </w:r>
    </w:p>
    <w:p w:rsidR="00F444DD" w:rsidRDefault="00020250" w:rsidP="00020250">
      <w:pPr>
        <w:pStyle w:val="ListParagraph"/>
        <w:numPr>
          <w:ilvl w:val="0"/>
          <w:numId w:val="20"/>
        </w:numPr>
        <w:spacing w:line="360" w:lineRule="auto"/>
      </w:pPr>
      <w:r>
        <w:t>Guiding principle changed into team established instead of system</w:t>
      </w:r>
    </w:p>
    <w:p w:rsidR="00EE0D50" w:rsidRDefault="00EE0D50" w:rsidP="000D7757">
      <w:pPr>
        <w:pStyle w:val="thesis-bodytext"/>
      </w:pPr>
    </w:p>
    <w:p w:rsidR="0001507C" w:rsidRDefault="00797BD9" w:rsidP="000D7757">
      <w:pPr>
        <w:pStyle w:val="Title"/>
        <w:spacing w:line="360" w:lineRule="auto"/>
      </w:pPr>
      <w:r>
        <w:lastRenderedPageBreak/>
        <w:t>Chapter 7</w:t>
      </w:r>
    </w:p>
    <w:p w:rsidR="0001507C" w:rsidRDefault="0001507C" w:rsidP="000D7757">
      <w:pPr>
        <w:pStyle w:val="Heading1"/>
        <w:spacing w:line="360" w:lineRule="auto"/>
      </w:pPr>
      <w:r>
        <w:t>Conclusion</w:t>
      </w:r>
    </w:p>
    <w:p w:rsidR="00F96760" w:rsidRDefault="00594260" w:rsidP="000D7757">
      <w:pPr>
        <w:pStyle w:val="thesis-bodytext"/>
      </w:pPr>
      <w:r w:rsidRPr="00594260">
        <w:t>This</w:t>
      </w:r>
      <w:r>
        <w:t xml:space="preserve"> </w:t>
      </w:r>
      <w:r w:rsidRPr="00594260">
        <w:t xml:space="preserve">situation studies output as referred to as perspectives of the basic reason to finish of software program trends </w:t>
      </w:r>
      <w:r w:rsidR="00C13646">
        <w:t>bellow</w:t>
      </w:r>
      <w:r w:rsidRPr="00594260">
        <w:t>:</w:t>
      </w:r>
      <w:r>
        <w:t xml:space="preserve"> </w:t>
      </w:r>
    </w:p>
    <w:p w:rsidR="00056573" w:rsidRDefault="00056573" w:rsidP="00076FFF">
      <w:pPr>
        <w:pStyle w:val="ListParagraph"/>
        <w:numPr>
          <w:ilvl w:val="0"/>
          <w:numId w:val="22"/>
        </w:numPr>
        <w:spacing w:line="360" w:lineRule="auto"/>
        <w:jc w:val="both"/>
      </w:pPr>
      <w:r>
        <w:t>A success discussion in phrases of Reused preceding structure and Clarifications and re-Clarifications at some point of the assembly for Freezing necessities</w:t>
      </w:r>
    </w:p>
    <w:p w:rsidR="00056573" w:rsidRDefault="00056573" w:rsidP="00076FFF">
      <w:pPr>
        <w:pStyle w:val="ListParagraph"/>
        <w:numPr>
          <w:ilvl w:val="0"/>
          <w:numId w:val="22"/>
        </w:numPr>
        <w:spacing w:line="360" w:lineRule="auto"/>
        <w:jc w:val="both"/>
      </w:pPr>
      <w:r>
        <w:t>Milestone set based totally on users deadline and track to finish the work related to senior and top management in area work</w:t>
      </w:r>
    </w:p>
    <w:p w:rsidR="00F96760" w:rsidRDefault="00056573" w:rsidP="00076FFF">
      <w:pPr>
        <w:pStyle w:val="ListParagraph"/>
        <w:numPr>
          <w:ilvl w:val="0"/>
          <w:numId w:val="22"/>
        </w:numPr>
        <w:spacing w:line="360" w:lineRule="auto"/>
        <w:jc w:val="both"/>
      </w:pPr>
      <w:r>
        <w:t>Tracked what to do and what now not do to fulfill the mile stone through discussion</w:t>
      </w:r>
    </w:p>
    <w:p w:rsidR="00E4503C" w:rsidRDefault="00E4503C" w:rsidP="00E4503C">
      <w:pPr>
        <w:pStyle w:val="thesis-bodytext"/>
      </w:pPr>
      <w:r>
        <w:t xml:space="preserve">In Parallel, this research changing the story in advantageous and poor practice beside the “interesting” method use the PMI approach. </w:t>
      </w:r>
      <w:r w:rsidR="005F24CF">
        <w:t>This</w:t>
      </w:r>
      <w:r>
        <w:t xml:space="preserve"> could assist Small and medium size companies to comply with and get a comments on it and might examine, which might be the minimal quality exercise which can lessen mission hazard, boom task achievement in phrases of Time, money, human beings.</w:t>
      </w:r>
    </w:p>
    <w:p w:rsidR="00E4503C" w:rsidRDefault="005F24CF" w:rsidP="00E4503C">
      <w:pPr>
        <w:pStyle w:val="thesis-bodytext"/>
      </w:pPr>
      <w:r>
        <w:t>Although</w:t>
      </w:r>
      <w:r w:rsidR="00E4503C">
        <w:t xml:space="preserve"> the analysis of the project exercise based totally on Bangladesh and task exercise applied elsewhere has shown very little distinction, it's far take into account that the outcome of the evaluation isn't so similar.</w:t>
      </w:r>
    </w:p>
    <w:p w:rsidR="00E4503C" w:rsidRDefault="00E4503C" w:rsidP="00E4503C">
      <w:pPr>
        <w:pStyle w:val="thesis-bodytext"/>
      </w:pPr>
      <w:r>
        <w:t xml:space="preserve">A study primarily based on plus minus interesting –PMI </w:t>
      </w:r>
      <w:r w:rsidR="005F24CF">
        <w:t>become performed</w:t>
      </w:r>
      <w:r>
        <w:t xml:space="preserve"> and that has been discovered out that our task supervisor, Analyst, Architect, software program engineer and Testers are </w:t>
      </w:r>
      <w:r w:rsidR="005F24CF">
        <w:t>successful</w:t>
      </w:r>
      <w:r>
        <w:t xml:space="preserve"> sufficient to self-estimate themselves, however with a bit weak point and unstructured practice.  </w:t>
      </w:r>
    </w:p>
    <w:p w:rsidR="00E4503C" w:rsidRDefault="005F24CF" w:rsidP="00E4503C">
      <w:pPr>
        <w:pStyle w:val="thesis-bodytext"/>
      </w:pPr>
      <w:r>
        <w:t>Consequently</w:t>
      </w:r>
      <w:r w:rsidR="00E4503C">
        <w:t xml:space="preserve">, with a purpose to put together themselves to </w:t>
      </w:r>
      <w:proofErr w:type="gramStart"/>
      <w:r w:rsidR="00E4503C">
        <w:t>a</w:t>
      </w:r>
      <w:proofErr w:type="gramEnd"/>
      <w:r w:rsidR="00E4503C">
        <w:t xml:space="preserve"> </w:t>
      </w:r>
      <w:proofErr w:type="spellStart"/>
      <w:r w:rsidR="00E4503C">
        <w:t>a</w:t>
      </w:r>
      <w:proofErr w:type="spellEnd"/>
      <w:r w:rsidR="00E4503C">
        <w:t xml:space="preserve"> success and get an improved great task, some extra measures want to research.  The PMI and strengths of these measures want to evaluate constantly to do a higher challenge and to gain </w:t>
      </w:r>
      <w:proofErr w:type="spellStart"/>
      <w:proofErr w:type="gramStart"/>
      <w:r w:rsidR="00E4503C">
        <w:t>a</w:t>
      </w:r>
      <w:proofErr w:type="spellEnd"/>
      <w:proofErr w:type="gramEnd"/>
      <w:r w:rsidR="00E4503C">
        <w:t xml:space="preserve"> excellent final results.</w:t>
      </w:r>
    </w:p>
    <w:p w:rsidR="00E4503C" w:rsidRDefault="00E4503C" w:rsidP="00E4503C">
      <w:pPr>
        <w:pStyle w:val="thesis-bodytext"/>
      </w:pPr>
      <w:r>
        <w:lastRenderedPageBreak/>
        <w:t xml:space="preserve">organization can also consolidate and attention on higher necessities control, tracking project micro stage, and hazard identifications, create a few formal report and evaluation on it to lessen future hazard, use simplified work breakdown structure and tracked down, which may additionally make certain to get the achievement in tasks. </w:t>
      </w:r>
      <w:r w:rsidR="005F24CF">
        <w:t>Exceptional</w:t>
      </w:r>
      <w:r>
        <w:t xml:space="preserve"> small and medium software program agencies of Bangladeshi nearby marketplace with an optimized method for technique improvement instead of unstructured method to control task.</w:t>
      </w:r>
    </w:p>
    <w:p w:rsidR="00EE0D50" w:rsidRDefault="00797BD9" w:rsidP="000D7757">
      <w:pPr>
        <w:pStyle w:val="thesis-bodytext"/>
      </w:pPr>
      <w:r>
        <w:t>So</w:t>
      </w:r>
      <w:r w:rsidR="00E4503C">
        <w:t xml:space="preserve"> that it will institutionalize the practice in Small and Medium, the task group individuals and management want to have an effect on it. </w:t>
      </w:r>
      <w:r w:rsidR="005F24CF">
        <w:t>Extra</w:t>
      </w:r>
      <w:r w:rsidR="00E4503C">
        <w:t xml:space="preserve"> attention on devising a higher and realistic method technique will allow practitioners to research and exercise greater however inside the stipulated duration of assignment deadline.</w:t>
      </w:r>
    </w:p>
    <w:p w:rsidR="00F96760" w:rsidRDefault="00F9676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612510" w:rsidRDefault="00612510" w:rsidP="000D7757">
      <w:pPr>
        <w:pStyle w:val="thesis-bodytext"/>
      </w:pPr>
    </w:p>
    <w:p w:rsidR="00F96760" w:rsidRDefault="00F96760" w:rsidP="000D7757">
      <w:pPr>
        <w:spacing w:line="360" w:lineRule="auto"/>
        <w:rPr>
          <w:b/>
          <w:sz w:val="32"/>
        </w:rPr>
      </w:pPr>
    </w:p>
    <w:p w:rsidR="00AF6122" w:rsidRDefault="00F61963" w:rsidP="000D7757">
      <w:pPr>
        <w:pStyle w:val="Heading1"/>
        <w:spacing w:line="360" w:lineRule="auto"/>
      </w:pPr>
      <w:bookmarkStart w:id="9" w:name="_Toc360787112"/>
      <w:bookmarkStart w:id="10" w:name="_Toc497255492"/>
      <w:r w:rsidRPr="0003772F">
        <w:lastRenderedPageBreak/>
        <w:t>R</w:t>
      </w:r>
      <w:r w:rsidR="00CD51C8">
        <w:t>eferences</w:t>
      </w:r>
      <w:bookmarkEnd w:id="9"/>
      <w:bookmarkEnd w:id="10"/>
    </w:p>
    <w:p w:rsidR="00F96760" w:rsidRPr="00F96760" w:rsidRDefault="00F96760" w:rsidP="000D7757">
      <w:pPr>
        <w:pStyle w:val="thesis-reference"/>
        <w:spacing w:line="360" w:lineRule="auto"/>
      </w:pPr>
      <w:r>
        <w:t xml:space="preserve">[1] </w:t>
      </w:r>
      <w:r w:rsidRPr="00F96760">
        <w:t xml:space="preserve">Software and IT service Catalogue 2011- BASIS – Bangladesh Association of Software &amp; Information Services. </w:t>
      </w:r>
    </w:p>
    <w:p w:rsidR="00F96760" w:rsidRPr="00F96760" w:rsidRDefault="00F96760" w:rsidP="000D7757">
      <w:pPr>
        <w:pStyle w:val="thesis-reference"/>
        <w:spacing w:line="360" w:lineRule="auto"/>
      </w:pPr>
      <w:r>
        <w:t xml:space="preserve">[2] </w:t>
      </w:r>
      <w:proofErr w:type="spellStart"/>
      <w:r w:rsidRPr="00F96760">
        <w:t>Minoo</w:t>
      </w:r>
      <w:proofErr w:type="spellEnd"/>
      <w:r w:rsidRPr="00F96760">
        <w:t xml:space="preserve"> </w:t>
      </w:r>
      <w:proofErr w:type="spellStart"/>
      <w:r w:rsidRPr="00F96760">
        <w:t>Shinde</w:t>
      </w:r>
      <w:proofErr w:type="spellEnd"/>
      <w:r w:rsidRPr="00F96760">
        <w:t xml:space="preserve"> and </w:t>
      </w:r>
      <w:proofErr w:type="spellStart"/>
      <w:r w:rsidRPr="00F96760">
        <w:t>Sajjan</w:t>
      </w:r>
      <w:proofErr w:type="spellEnd"/>
      <w:r w:rsidRPr="00F96760">
        <w:t xml:space="preserve"> G. Shiva “CMMI Framework in Small Business Environment – A Case Study”.</w:t>
      </w:r>
    </w:p>
    <w:p w:rsidR="00F96760" w:rsidRPr="00F96760" w:rsidRDefault="00F96760" w:rsidP="000D7757">
      <w:pPr>
        <w:pStyle w:val="thesis-reference"/>
        <w:spacing w:line="360" w:lineRule="auto"/>
      </w:pPr>
      <w:r>
        <w:t xml:space="preserve">[3] </w:t>
      </w:r>
      <w:r w:rsidRPr="00F96760">
        <w:t>Quality Systems – Model for Quality Assurance in Design/Development, Production, Installation, and Services, Intl. Standards Organization ISO9001, Geneva, 1987.</w:t>
      </w:r>
    </w:p>
    <w:p w:rsidR="00F96760" w:rsidRPr="00F96760" w:rsidRDefault="00F96760" w:rsidP="000D7757">
      <w:pPr>
        <w:pStyle w:val="thesis-reference"/>
        <w:spacing w:line="360" w:lineRule="auto"/>
      </w:pPr>
      <w:r>
        <w:t xml:space="preserve">[4] </w:t>
      </w:r>
      <w:r w:rsidRPr="00F96760">
        <w:t xml:space="preserve">Humphrey W.S., “Managing the Software Process”, SEI Series </w:t>
      </w:r>
      <w:r w:rsidR="00F32841" w:rsidRPr="00F96760">
        <w:t>in Software</w:t>
      </w:r>
      <w:r w:rsidRPr="00F96760">
        <w:t xml:space="preserve"> Engineering, Addison-Wesley, 1991</w:t>
      </w:r>
    </w:p>
    <w:p w:rsidR="00F96760" w:rsidRPr="00F96760" w:rsidRDefault="00F96760" w:rsidP="000D7757">
      <w:pPr>
        <w:pStyle w:val="thesis-reference"/>
        <w:spacing w:line="360" w:lineRule="auto"/>
      </w:pPr>
      <w:r>
        <w:t xml:space="preserve">[5] </w:t>
      </w:r>
      <w:proofErr w:type="spellStart"/>
      <w:r w:rsidRPr="00F96760">
        <w:t>Minoo</w:t>
      </w:r>
      <w:proofErr w:type="spellEnd"/>
      <w:r w:rsidRPr="00F96760">
        <w:t xml:space="preserve"> </w:t>
      </w:r>
      <w:proofErr w:type="spellStart"/>
      <w:r w:rsidRPr="00F96760">
        <w:t>Shinde</w:t>
      </w:r>
      <w:proofErr w:type="spellEnd"/>
      <w:r w:rsidRPr="00F96760">
        <w:t xml:space="preserve"> and </w:t>
      </w:r>
      <w:proofErr w:type="spellStart"/>
      <w:r w:rsidRPr="00F96760">
        <w:t>Sajjan</w:t>
      </w:r>
      <w:proofErr w:type="spellEnd"/>
      <w:r w:rsidRPr="00F96760">
        <w:t xml:space="preserve"> G. Shiva “CMMI Framework in Small Business Environment – A Case Study”</w:t>
      </w:r>
    </w:p>
    <w:p w:rsidR="00F96760" w:rsidRPr="00F96760" w:rsidRDefault="00F96760" w:rsidP="000D7757">
      <w:pPr>
        <w:pStyle w:val="thesis-reference"/>
        <w:spacing w:line="360" w:lineRule="auto"/>
      </w:pPr>
      <w:r>
        <w:t xml:space="preserve">[6] </w:t>
      </w:r>
      <w:r w:rsidRPr="00F96760">
        <w:t>Bangladesh Beckons , An emerging destination for IT/</w:t>
      </w:r>
      <w:proofErr w:type="spellStart"/>
      <w:r w:rsidRPr="00F96760">
        <w:t>ITeS</w:t>
      </w:r>
      <w:proofErr w:type="spellEnd"/>
      <w:r w:rsidRPr="00F96760">
        <w:t xml:space="preserve"> outsourcing ,January 2012, International Trade </w:t>
      </w:r>
      <w:proofErr w:type="spellStart"/>
      <w:r w:rsidRPr="00F96760">
        <w:t>ceter</w:t>
      </w:r>
      <w:proofErr w:type="spellEnd"/>
      <w:r w:rsidRPr="00F96760">
        <w:t xml:space="preserve"> , KPMG</w:t>
      </w:r>
    </w:p>
    <w:p w:rsidR="00F96760" w:rsidRPr="00F96760" w:rsidRDefault="00F96760" w:rsidP="000D7757">
      <w:pPr>
        <w:pStyle w:val="thesis-reference"/>
        <w:spacing w:line="360" w:lineRule="auto"/>
      </w:pPr>
      <w:r>
        <w:t xml:space="preserve">[7] </w:t>
      </w:r>
      <w:r w:rsidRPr="00F96760">
        <w:t>http://www.intracen.org/KPMG-Report-Bangladesh-January-2012/</w:t>
      </w:r>
    </w:p>
    <w:p w:rsidR="00F96760" w:rsidRPr="00F96760" w:rsidRDefault="00F96760" w:rsidP="000D7757">
      <w:pPr>
        <w:pStyle w:val="thesis-reference"/>
        <w:spacing w:line="360" w:lineRule="auto"/>
      </w:pPr>
      <w:r>
        <w:t xml:space="preserve">[8] </w:t>
      </w:r>
      <w:r w:rsidRPr="00F96760">
        <w:t xml:space="preserve">P. </w:t>
      </w:r>
      <w:proofErr w:type="spellStart"/>
      <w:r w:rsidRPr="00F96760">
        <w:t>Jalote</w:t>
      </w:r>
      <w:proofErr w:type="spellEnd"/>
      <w:r w:rsidRPr="00F96760">
        <w:t>, “Use of Metrics in High Maturity Organizations”, Proc. Of the SEPG-2K, Seattle, March 2000</w:t>
      </w:r>
    </w:p>
    <w:p w:rsidR="00F96760" w:rsidRPr="001F796C" w:rsidRDefault="001F796C" w:rsidP="000D7757">
      <w:pPr>
        <w:pStyle w:val="thesis-reference"/>
        <w:spacing w:line="360" w:lineRule="auto"/>
      </w:pPr>
      <w:r>
        <w:t xml:space="preserve">[9] </w:t>
      </w:r>
      <w:r w:rsidR="00F96760" w:rsidRPr="001F796C">
        <w:t xml:space="preserve">Savings on Illustrative cost of a 25 center development center </w:t>
      </w:r>
      <w:r w:rsidR="00F32841" w:rsidRPr="001F796C">
        <w:t>Source:</w:t>
      </w:r>
      <w:r w:rsidR="00F96760" w:rsidRPr="001F796C">
        <w:t xml:space="preserve"> </w:t>
      </w:r>
      <w:proofErr w:type="spellStart"/>
      <w:r w:rsidR="00F96760" w:rsidRPr="001F796C">
        <w:t>Payscale</w:t>
      </w:r>
      <w:proofErr w:type="spellEnd"/>
      <w:r w:rsidR="00F96760" w:rsidRPr="001F796C">
        <w:t xml:space="preserve"> Database, Sourcing line Database, ITU Database, Cushman &amp; Wakefield Research, Office Space around the world 2011, KPMG Analysis Costs include salary cost, internet costs, office rentals and SGA costs</w:t>
      </w:r>
    </w:p>
    <w:p w:rsidR="00F96760" w:rsidRPr="001F796C" w:rsidRDefault="001F796C" w:rsidP="000D7757">
      <w:pPr>
        <w:pStyle w:val="thesis-reference"/>
        <w:spacing w:line="360" w:lineRule="auto"/>
      </w:pPr>
      <w:r>
        <w:t xml:space="preserve">[10] </w:t>
      </w:r>
      <w:r w:rsidR="00F96760" w:rsidRPr="001F796C">
        <w:t>http://www.mindtools.com/pages/article/newTED_05.htm</w:t>
      </w:r>
    </w:p>
    <w:p w:rsidR="00F96760" w:rsidRPr="00297960" w:rsidRDefault="00297960" w:rsidP="000D7757">
      <w:pPr>
        <w:pStyle w:val="thesis-reference"/>
        <w:spacing w:line="360" w:lineRule="auto"/>
      </w:pPr>
      <w:r>
        <w:t xml:space="preserve">[11] </w:t>
      </w:r>
      <w:r w:rsidR="00F96760" w:rsidRPr="00297960">
        <w:t>http://www.itilofficialsite.com/SoftwareScheme/ITILSoftwareScheme.aspx</w:t>
      </w:r>
    </w:p>
    <w:p w:rsidR="00F96760" w:rsidRPr="00297960" w:rsidRDefault="00297960" w:rsidP="000D7757">
      <w:pPr>
        <w:pStyle w:val="thesis-reference"/>
        <w:spacing w:line="360" w:lineRule="auto"/>
      </w:pPr>
      <w:r>
        <w:t xml:space="preserve">[12] </w:t>
      </w:r>
      <w:r w:rsidR="00F96760" w:rsidRPr="00297960">
        <w:t>http://www.itil-officialsite.com/AboutITIL/WhatisITIL.aspx</w:t>
      </w:r>
    </w:p>
    <w:p w:rsidR="00F96760" w:rsidRPr="00297960" w:rsidRDefault="00877519" w:rsidP="000D7757">
      <w:pPr>
        <w:pStyle w:val="thesis-reference"/>
        <w:spacing w:line="360" w:lineRule="auto"/>
      </w:pPr>
      <w:r>
        <w:lastRenderedPageBreak/>
        <w:t xml:space="preserve">[13] </w:t>
      </w:r>
      <w:r w:rsidR="00F96760" w:rsidRPr="00297960">
        <w:t xml:space="preserve">J .B. </w:t>
      </w:r>
      <w:proofErr w:type="spellStart"/>
      <w:r w:rsidR="00F96760" w:rsidRPr="00297960">
        <w:t>Kitchenham</w:t>
      </w:r>
      <w:proofErr w:type="spellEnd"/>
      <w:r w:rsidR="00F96760" w:rsidRPr="00297960">
        <w:t xml:space="preserve">, Guidelines for Performing Systematic Literature Review in Software Engineering, EBSE Technical Report, </w:t>
      </w:r>
      <w:proofErr w:type="spellStart"/>
      <w:r w:rsidR="00F96760" w:rsidRPr="00297960">
        <w:t>Keele</w:t>
      </w:r>
      <w:proofErr w:type="spellEnd"/>
      <w:r w:rsidR="00F96760" w:rsidRPr="00297960">
        <w:t xml:space="preserve"> University, Version 2.3, 2007 </w:t>
      </w:r>
    </w:p>
    <w:p w:rsidR="00F96760" w:rsidRPr="0006081D" w:rsidRDefault="0006081D" w:rsidP="000D7757">
      <w:pPr>
        <w:pStyle w:val="thesis-reference"/>
        <w:spacing w:line="360" w:lineRule="auto"/>
      </w:pPr>
      <w:r>
        <w:t xml:space="preserve">[14] </w:t>
      </w:r>
      <w:proofErr w:type="spellStart"/>
      <w:r w:rsidR="00F96760" w:rsidRPr="0006081D">
        <w:t>Jianguo</w:t>
      </w:r>
      <w:proofErr w:type="spellEnd"/>
      <w:r w:rsidR="00F96760" w:rsidRPr="0006081D">
        <w:t xml:space="preserve"> Li, </w:t>
      </w:r>
      <w:proofErr w:type="spellStart"/>
      <w:r w:rsidR="00F96760" w:rsidRPr="0006081D">
        <w:t>Jinghui</w:t>
      </w:r>
      <w:proofErr w:type="spellEnd"/>
      <w:r w:rsidR="00F96760" w:rsidRPr="0006081D">
        <w:t xml:space="preserve"> Li, and </w:t>
      </w:r>
      <w:proofErr w:type="spellStart"/>
      <w:r w:rsidR="00F96760" w:rsidRPr="0006081D">
        <w:t>Hongbo</w:t>
      </w:r>
      <w:proofErr w:type="spellEnd"/>
      <w:r w:rsidR="00F96760" w:rsidRPr="0006081D">
        <w:t xml:space="preserve"> Li Research on Software Process Improvement Model Based on CMM World Academy of Science, Engineering and Technology 39 2008, </w:t>
      </w:r>
      <w:proofErr w:type="spellStart"/>
      <w:r w:rsidR="00F96760" w:rsidRPr="0006081D">
        <w:t>pp</w:t>
      </w:r>
      <w:proofErr w:type="spellEnd"/>
      <w:r w:rsidR="00F96760" w:rsidRPr="0006081D">
        <w:t xml:space="preserve"> 368-371</w:t>
      </w:r>
    </w:p>
    <w:p w:rsidR="00F96760" w:rsidRPr="0006081D" w:rsidRDefault="0006081D" w:rsidP="000D7757">
      <w:pPr>
        <w:pStyle w:val="thesis-reference"/>
        <w:spacing w:line="360" w:lineRule="auto"/>
      </w:pPr>
      <w:r>
        <w:t xml:space="preserve">[15] </w:t>
      </w:r>
      <w:r w:rsidR="00F96760" w:rsidRPr="0006081D">
        <w:t>CMMIVer1.3.pdf   CMU/SEI-2010-TR-033 ESC-TR-2010-033</w:t>
      </w:r>
    </w:p>
    <w:p w:rsidR="00F96760" w:rsidRPr="0006081D" w:rsidRDefault="0006081D" w:rsidP="000D7757">
      <w:pPr>
        <w:pStyle w:val="thesis-reference"/>
        <w:spacing w:line="360" w:lineRule="auto"/>
      </w:pPr>
      <w:r>
        <w:t xml:space="preserve">[16] </w:t>
      </w:r>
      <w:r w:rsidR="00F96760" w:rsidRPr="0006081D">
        <w:t xml:space="preserve">Software Process Improvement in Small and </w:t>
      </w:r>
      <w:proofErr w:type="spellStart"/>
      <w:r w:rsidR="00F96760" w:rsidRPr="0006081D">
        <w:t>MediumSoftware</w:t>
      </w:r>
      <w:proofErr w:type="spellEnd"/>
      <w:r w:rsidR="00F96760" w:rsidRPr="0006081D">
        <w:t xml:space="preserve"> </w:t>
      </w:r>
      <w:proofErr w:type="spellStart"/>
      <w:r w:rsidR="00F96760" w:rsidRPr="0006081D">
        <w:t>Organisations</w:t>
      </w:r>
      <w:proofErr w:type="spellEnd"/>
      <w:r w:rsidR="00F96760" w:rsidRPr="0006081D">
        <w:t xml:space="preserve"> of India, M.</w:t>
      </w:r>
      <w:r w:rsidR="00F32841">
        <w:t xml:space="preserve"> </w:t>
      </w:r>
      <w:r w:rsidR="00F96760" w:rsidRPr="0006081D">
        <w:t>P.</w:t>
      </w:r>
      <w:r w:rsidR="00F32841">
        <w:t xml:space="preserve"> </w:t>
      </w:r>
      <w:proofErr w:type="spellStart"/>
      <w:proofErr w:type="gramStart"/>
      <w:r w:rsidR="00F96760" w:rsidRPr="0006081D">
        <w:t>Thapliyal</w:t>
      </w:r>
      <w:proofErr w:type="spellEnd"/>
      <w:r w:rsidR="00F96760" w:rsidRPr="0006081D">
        <w:t xml:space="preserve">  Associate</w:t>
      </w:r>
      <w:proofErr w:type="gramEnd"/>
      <w:r w:rsidR="00F96760" w:rsidRPr="0006081D">
        <w:t xml:space="preserve"> Professor</w:t>
      </w:r>
    </w:p>
    <w:p w:rsidR="00F96760" w:rsidRPr="00AC45C8" w:rsidRDefault="00AC45C8" w:rsidP="000D7757">
      <w:pPr>
        <w:pStyle w:val="thesis-reference"/>
        <w:spacing w:line="360" w:lineRule="auto"/>
      </w:pPr>
      <w:r>
        <w:t xml:space="preserve">[17] </w:t>
      </w:r>
      <w:r w:rsidR="00F96760" w:rsidRPr="00AC45C8">
        <w:t xml:space="preserve">Pressman, R. S., 2005, Software Engineering: A Practitioner’s Approach, 6th international </w:t>
      </w:r>
      <w:proofErr w:type="spellStart"/>
      <w:r w:rsidR="00F96760" w:rsidRPr="00AC45C8">
        <w:t>edn</w:t>
      </w:r>
      <w:proofErr w:type="spellEnd"/>
      <w:r w:rsidR="00F96760" w:rsidRPr="00AC45C8">
        <w:t xml:space="preserve">, McGraw-Hill Education, Singapore </w:t>
      </w:r>
    </w:p>
    <w:p w:rsidR="00F96760" w:rsidRPr="00AC45C8" w:rsidRDefault="00AC45C8" w:rsidP="000D7757">
      <w:pPr>
        <w:pStyle w:val="thesis-reference"/>
        <w:spacing w:line="360" w:lineRule="auto"/>
      </w:pPr>
      <w:r>
        <w:t xml:space="preserve">[18] </w:t>
      </w:r>
      <w:r w:rsidR="00F96760" w:rsidRPr="00AC45C8">
        <w:t>International Organization for Standardization (https://www.iso.org/home.html)</w:t>
      </w:r>
    </w:p>
    <w:p w:rsidR="00F96760" w:rsidRPr="00AC45C8" w:rsidRDefault="00AC45C8" w:rsidP="000D7757">
      <w:pPr>
        <w:pStyle w:val="thesis-reference"/>
        <w:spacing w:line="360" w:lineRule="auto"/>
      </w:pPr>
      <w:r>
        <w:t xml:space="preserve">[19] </w:t>
      </w:r>
      <w:r w:rsidR="00F96760" w:rsidRPr="00AC45C8">
        <w:t>https://en.wikipedia.org/wiki/International_Organization_for_Standardization</w:t>
      </w:r>
    </w:p>
    <w:p w:rsidR="00F96760" w:rsidRPr="00AC45C8" w:rsidRDefault="00AC45C8" w:rsidP="000D7757">
      <w:pPr>
        <w:pStyle w:val="thesis-reference"/>
        <w:spacing w:line="360" w:lineRule="auto"/>
      </w:pPr>
      <w:r>
        <w:t xml:space="preserve">[20] </w:t>
      </w:r>
      <w:proofErr w:type="spellStart"/>
      <w:r w:rsidR="00F96760" w:rsidRPr="00AC45C8">
        <w:t>Sarwar</w:t>
      </w:r>
      <w:proofErr w:type="spellEnd"/>
      <w:r w:rsidR="00F96760" w:rsidRPr="00AC45C8">
        <w:t>, H.; Chowdhury, M. S. H.; Chowdhary, T.T, “An Assessment of Software Process Optimization Compared to International Best Practice in Bangladesh”,  International Conference on Computer Science and Software   Engineering, ICCSSE 2012, 29-30 May 2012, Japan.</w:t>
      </w:r>
    </w:p>
    <w:p w:rsidR="00F96760" w:rsidRPr="00AC45C8" w:rsidRDefault="00AC45C8" w:rsidP="000D7757">
      <w:pPr>
        <w:pStyle w:val="thesis-reference"/>
        <w:spacing w:line="360" w:lineRule="auto"/>
      </w:pPr>
      <w:r>
        <w:t xml:space="preserve">[21] </w:t>
      </w:r>
      <w:r w:rsidR="00F96760" w:rsidRPr="00AC45C8">
        <w:t xml:space="preserve">Chowdhury, M. S. H.; Chowdhary, T. T. </w:t>
      </w:r>
      <w:proofErr w:type="spellStart"/>
      <w:r w:rsidR="00F96760" w:rsidRPr="00AC45C8">
        <w:t>Ashrafuzzaman</w:t>
      </w:r>
      <w:proofErr w:type="spellEnd"/>
      <w:r w:rsidR="00F96760" w:rsidRPr="00AC45C8">
        <w:t xml:space="preserve"> M.; </w:t>
      </w:r>
      <w:proofErr w:type="spellStart"/>
      <w:r w:rsidR="00F96760" w:rsidRPr="00AC45C8">
        <w:t>Sarwar</w:t>
      </w:r>
      <w:proofErr w:type="spellEnd"/>
      <w:r w:rsidR="00F96760" w:rsidRPr="00AC45C8">
        <w:t xml:space="preserve">, </w:t>
      </w:r>
      <w:proofErr w:type="spellStart"/>
      <w:r w:rsidR="00F96760" w:rsidRPr="00AC45C8">
        <w:t>H</w:t>
      </w:r>
      <w:proofErr w:type="gramStart"/>
      <w:r w:rsidR="00F96760" w:rsidRPr="00AC45C8">
        <w:t>,“</w:t>
      </w:r>
      <w:proofErr w:type="gramEnd"/>
      <w:r w:rsidR="00F96760" w:rsidRPr="00AC45C8">
        <w:t>An</w:t>
      </w:r>
      <w:proofErr w:type="spellEnd"/>
      <w:r w:rsidR="00F96760" w:rsidRPr="00AC45C8">
        <w:t xml:space="preserve"> Assessment of Software Process in a Typical Software House in Bangladesh”, 3rd International Conference  on Computer Science and Information Technology (CSIT 2012), 15-Feb-2012, India</w:t>
      </w:r>
    </w:p>
    <w:sectPr w:rsidR="00F96760" w:rsidRPr="00AC45C8" w:rsidSect="00940604">
      <w:pgSz w:w="11907" w:h="16839" w:code="9"/>
      <w:pgMar w:top="1440" w:right="1440" w:bottom="1440" w:left="1814" w:header="720" w:footer="106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E3D" w:rsidRDefault="00331E3D">
      <w:r>
        <w:separator/>
      </w:r>
    </w:p>
  </w:endnote>
  <w:endnote w:type="continuationSeparator" w:id="0">
    <w:p w:rsidR="00331E3D" w:rsidRDefault="00331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Vrinda">
    <w:altName w:val="AdorshoLipi"/>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837" w:rsidRDefault="00D42837" w:rsidP="00194F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2837" w:rsidRDefault="00D428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837" w:rsidRDefault="00D42837" w:rsidP="00194F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D42837" w:rsidRDefault="00D428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837" w:rsidRDefault="00D42837" w:rsidP="00DB7D97">
    <w:pPr>
      <w:pStyle w:val="Footer"/>
      <w:spacing w:before="240"/>
    </w:pPr>
    <w:r>
      <w:tab/>
    </w:r>
    <w:r>
      <w:rPr>
        <w:rStyle w:val="PageNumber"/>
      </w:rPr>
      <w:fldChar w:fldCharType="begin"/>
    </w:r>
    <w:r>
      <w:rPr>
        <w:rStyle w:val="PageNumber"/>
      </w:rPr>
      <w:instrText xml:space="preserve"> PAGE </w:instrText>
    </w:r>
    <w:r>
      <w:rPr>
        <w:rStyle w:val="PageNumber"/>
      </w:rPr>
      <w:fldChar w:fldCharType="separate"/>
    </w:r>
    <w:r w:rsidR="0090104E">
      <w:rPr>
        <w:rStyle w:val="PageNumber"/>
        <w:noProof/>
      </w:rPr>
      <w:t>13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E3D" w:rsidRDefault="00331E3D">
      <w:r>
        <w:separator/>
      </w:r>
    </w:p>
  </w:footnote>
  <w:footnote w:type="continuationSeparator" w:id="0">
    <w:p w:rsidR="00331E3D" w:rsidRDefault="00331E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467DF"/>
    <w:multiLevelType w:val="hybridMultilevel"/>
    <w:tmpl w:val="3F5293E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1E4A38"/>
    <w:multiLevelType w:val="hybridMultilevel"/>
    <w:tmpl w:val="552CF562"/>
    <w:lvl w:ilvl="0" w:tplc="D360A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CA2657"/>
    <w:multiLevelType w:val="hybridMultilevel"/>
    <w:tmpl w:val="6C38073C"/>
    <w:lvl w:ilvl="0" w:tplc="D360A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14BF2"/>
    <w:multiLevelType w:val="hybridMultilevel"/>
    <w:tmpl w:val="AC96A892"/>
    <w:lvl w:ilvl="0" w:tplc="D360A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FE0629"/>
    <w:multiLevelType w:val="hybridMultilevel"/>
    <w:tmpl w:val="2C3A1FC4"/>
    <w:lvl w:ilvl="0" w:tplc="D360A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A67A8"/>
    <w:multiLevelType w:val="hybridMultilevel"/>
    <w:tmpl w:val="6C38073C"/>
    <w:lvl w:ilvl="0" w:tplc="D360A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263D5"/>
    <w:multiLevelType w:val="multilevel"/>
    <w:tmpl w:val="5EA8E9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D043CC7"/>
    <w:multiLevelType w:val="hybridMultilevel"/>
    <w:tmpl w:val="B08EB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D6566F"/>
    <w:multiLevelType w:val="hybridMultilevel"/>
    <w:tmpl w:val="7092ED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4A55422"/>
    <w:multiLevelType w:val="hybridMultilevel"/>
    <w:tmpl w:val="0B7AA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EB6BF1"/>
    <w:multiLevelType w:val="hybridMultilevel"/>
    <w:tmpl w:val="19204836"/>
    <w:lvl w:ilvl="0" w:tplc="933860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697387"/>
    <w:multiLevelType w:val="hybridMultilevel"/>
    <w:tmpl w:val="6C38073C"/>
    <w:lvl w:ilvl="0" w:tplc="D360A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B2416F"/>
    <w:multiLevelType w:val="hybridMultilevel"/>
    <w:tmpl w:val="7C8CAC18"/>
    <w:lvl w:ilvl="0" w:tplc="FDB6DE56">
      <w:start w:val="1"/>
      <w:numFmt w:val="bullet"/>
      <w:lvlText w:val=""/>
      <w:lvlJc w:val="left"/>
      <w:pPr>
        <w:tabs>
          <w:tab w:val="num" w:pos="1224"/>
        </w:tabs>
        <w:ind w:left="1224" w:hanging="360"/>
      </w:pPr>
      <w:rPr>
        <w:rFonts w:ascii="Symbol" w:eastAsia="Times New Roman" w:hAnsi="Symbol" w:cs="Times New Roman"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3">
    <w:nsid w:val="4FDE4D48"/>
    <w:multiLevelType w:val="hybridMultilevel"/>
    <w:tmpl w:val="DA523180"/>
    <w:lvl w:ilvl="0" w:tplc="069841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1A2CC1"/>
    <w:multiLevelType w:val="hybridMultilevel"/>
    <w:tmpl w:val="3FFE54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CD548C"/>
    <w:multiLevelType w:val="hybridMultilevel"/>
    <w:tmpl w:val="188C1230"/>
    <w:lvl w:ilvl="0" w:tplc="0EF2B64C">
      <w:start w:val="1"/>
      <w:numFmt w:val="decimal"/>
      <w:pStyle w:val="TOC1"/>
      <w:lvlText w:val="%1."/>
      <w:lvlJc w:val="left"/>
      <w:pPr>
        <w:ind w:left="720" w:hanging="360"/>
      </w:pPr>
      <w:rPr>
        <w:rFonts w:ascii="Times New Roman" w:hAnsi="Times New Roman" w:hint="default"/>
        <w:b w:val="0"/>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67FA2A11"/>
    <w:multiLevelType w:val="multilevel"/>
    <w:tmpl w:val="EEA4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2A388D"/>
    <w:multiLevelType w:val="multilevel"/>
    <w:tmpl w:val="3F5293E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DC3293B"/>
    <w:multiLevelType w:val="singleLevel"/>
    <w:tmpl w:val="3A8EC28E"/>
    <w:lvl w:ilvl="0">
      <w:start w:val="1"/>
      <w:numFmt w:val="decimal"/>
      <w:lvlText w:val="[%1]"/>
      <w:lvlJc w:val="left"/>
      <w:pPr>
        <w:tabs>
          <w:tab w:val="num" w:pos="360"/>
        </w:tabs>
        <w:ind w:left="360" w:hanging="360"/>
      </w:pPr>
    </w:lvl>
  </w:abstractNum>
  <w:abstractNum w:abstractNumId="19">
    <w:nsid w:val="7A450C31"/>
    <w:multiLevelType w:val="hybridMultilevel"/>
    <w:tmpl w:val="DA687D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0"/>
  </w:num>
  <w:num w:numId="4">
    <w:abstractNumId w:val="17"/>
  </w:num>
  <w:num w:numId="5">
    <w:abstractNumId w:val="10"/>
  </w:num>
  <w:num w:numId="6">
    <w:abstractNumId w:val="12"/>
  </w:num>
  <w:num w:numId="7">
    <w:abstractNumId w:val="15"/>
  </w:num>
  <w:num w:numId="8">
    <w:abstractNumId w:val="15"/>
    <w:lvlOverride w:ilvl="0">
      <w:startOverride w:val="1"/>
    </w:lvlOverride>
  </w:num>
  <w:num w:numId="9">
    <w:abstractNumId w:val="6"/>
  </w:num>
  <w:num w:numId="10">
    <w:abstractNumId w:val="10"/>
  </w:num>
  <w:num w:numId="11">
    <w:abstractNumId w:val="14"/>
  </w:num>
  <w:num w:numId="12">
    <w:abstractNumId w:val="9"/>
  </w:num>
  <w:num w:numId="13">
    <w:abstractNumId w:val="7"/>
  </w:num>
  <w:num w:numId="14">
    <w:abstractNumId w:val="1"/>
  </w:num>
  <w:num w:numId="15">
    <w:abstractNumId w:val="3"/>
  </w:num>
  <w:num w:numId="16">
    <w:abstractNumId w:val="11"/>
  </w:num>
  <w:num w:numId="17">
    <w:abstractNumId w:val="18"/>
  </w:num>
  <w:num w:numId="18">
    <w:abstractNumId w:val="19"/>
  </w:num>
  <w:num w:numId="19">
    <w:abstractNumId w:val="13"/>
  </w:num>
  <w:num w:numId="20">
    <w:abstractNumId w:val="2"/>
  </w:num>
  <w:num w:numId="21">
    <w:abstractNumId w:val="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E672D"/>
    <w:rsid w:val="00005D67"/>
    <w:rsid w:val="000148DE"/>
    <w:rsid w:val="0001507C"/>
    <w:rsid w:val="000175A7"/>
    <w:rsid w:val="00017772"/>
    <w:rsid w:val="00020250"/>
    <w:rsid w:val="00023EA8"/>
    <w:rsid w:val="00024883"/>
    <w:rsid w:val="0002590D"/>
    <w:rsid w:val="000263C7"/>
    <w:rsid w:val="000271A0"/>
    <w:rsid w:val="00030C46"/>
    <w:rsid w:val="00034BF7"/>
    <w:rsid w:val="0003772F"/>
    <w:rsid w:val="00037EDB"/>
    <w:rsid w:val="000419A0"/>
    <w:rsid w:val="000421CF"/>
    <w:rsid w:val="000462ED"/>
    <w:rsid w:val="00056573"/>
    <w:rsid w:val="0006081D"/>
    <w:rsid w:val="00070F79"/>
    <w:rsid w:val="000740EE"/>
    <w:rsid w:val="0007512C"/>
    <w:rsid w:val="00075A28"/>
    <w:rsid w:val="00076FFF"/>
    <w:rsid w:val="0008704A"/>
    <w:rsid w:val="00087935"/>
    <w:rsid w:val="00090692"/>
    <w:rsid w:val="00097FA1"/>
    <w:rsid w:val="000A33B0"/>
    <w:rsid w:val="000C0734"/>
    <w:rsid w:val="000D22FC"/>
    <w:rsid w:val="000D2937"/>
    <w:rsid w:val="000D2EE2"/>
    <w:rsid w:val="000D7757"/>
    <w:rsid w:val="000D78E6"/>
    <w:rsid w:val="000E1D37"/>
    <w:rsid w:val="000E3691"/>
    <w:rsid w:val="000E4088"/>
    <w:rsid w:val="000F0CCB"/>
    <w:rsid w:val="000F7AD9"/>
    <w:rsid w:val="00105CAB"/>
    <w:rsid w:val="00107A8D"/>
    <w:rsid w:val="00111449"/>
    <w:rsid w:val="00111E3A"/>
    <w:rsid w:val="001163C9"/>
    <w:rsid w:val="00127365"/>
    <w:rsid w:val="001418E4"/>
    <w:rsid w:val="00145597"/>
    <w:rsid w:val="00151567"/>
    <w:rsid w:val="00151577"/>
    <w:rsid w:val="001521A3"/>
    <w:rsid w:val="0015578C"/>
    <w:rsid w:val="00165CDD"/>
    <w:rsid w:val="00165CE1"/>
    <w:rsid w:val="001737E3"/>
    <w:rsid w:val="001819F8"/>
    <w:rsid w:val="00182947"/>
    <w:rsid w:val="0018577D"/>
    <w:rsid w:val="00186329"/>
    <w:rsid w:val="00187F48"/>
    <w:rsid w:val="001905F8"/>
    <w:rsid w:val="00190900"/>
    <w:rsid w:val="0019093E"/>
    <w:rsid w:val="00191279"/>
    <w:rsid w:val="001949EC"/>
    <w:rsid w:val="00194F77"/>
    <w:rsid w:val="00195368"/>
    <w:rsid w:val="001963C0"/>
    <w:rsid w:val="001A295F"/>
    <w:rsid w:val="001A71B8"/>
    <w:rsid w:val="001B5A87"/>
    <w:rsid w:val="001C0B80"/>
    <w:rsid w:val="001C4B49"/>
    <w:rsid w:val="001C6289"/>
    <w:rsid w:val="001D3723"/>
    <w:rsid w:val="001E1AD7"/>
    <w:rsid w:val="001E34AC"/>
    <w:rsid w:val="001E3611"/>
    <w:rsid w:val="001F6750"/>
    <w:rsid w:val="001F796C"/>
    <w:rsid w:val="00213301"/>
    <w:rsid w:val="00213F98"/>
    <w:rsid w:val="00215AC8"/>
    <w:rsid w:val="00222254"/>
    <w:rsid w:val="00222CEC"/>
    <w:rsid w:val="00224516"/>
    <w:rsid w:val="00224AA1"/>
    <w:rsid w:val="00225001"/>
    <w:rsid w:val="00225746"/>
    <w:rsid w:val="00225E53"/>
    <w:rsid w:val="00244655"/>
    <w:rsid w:val="0024482A"/>
    <w:rsid w:val="0024728D"/>
    <w:rsid w:val="0025788B"/>
    <w:rsid w:val="00264519"/>
    <w:rsid w:val="00264564"/>
    <w:rsid w:val="002647CA"/>
    <w:rsid w:val="00265A36"/>
    <w:rsid w:val="002703E9"/>
    <w:rsid w:val="00271476"/>
    <w:rsid w:val="00273257"/>
    <w:rsid w:val="0027585C"/>
    <w:rsid w:val="0027674D"/>
    <w:rsid w:val="00281404"/>
    <w:rsid w:val="00282BFC"/>
    <w:rsid w:val="00285C13"/>
    <w:rsid w:val="00291ACF"/>
    <w:rsid w:val="00297960"/>
    <w:rsid w:val="002C27E3"/>
    <w:rsid w:val="002C57F6"/>
    <w:rsid w:val="002D3C21"/>
    <w:rsid w:val="002D6487"/>
    <w:rsid w:val="002E4F85"/>
    <w:rsid w:val="002F07C3"/>
    <w:rsid w:val="002F3B06"/>
    <w:rsid w:val="002F4FB9"/>
    <w:rsid w:val="002F6883"/>
    <w:rsid w:val="002F6B26"/>
    <w:rsid w:val="002F774A"/>
    <w:rsid w:val="00302598"/>
    <w:rsid w:val="0031627A"/>
    <w:rsid w:val="0032024F"/>
    <w:rsid w:val="00323673"/>
    <w:rsid w:val="00331451"/>
    <w:rsid w:val="0033147F"/>
    <w:rsid w:val="003315A5"/>
    <w:rsid w:val="003319E8"/>
    <w:rsid w:val="00331E3D"/>
    <w:rsid w:val="00334DC1"/>
    <w:rsid w:val="00336971"/>
    <w:rsid w:val="003457F8"/>
    <w:rsid w:val="003523B1"/>
    <w:rsid w:val="003524E1"/>
    <w:rsid w:val="00352DA8"/>
    <w:rsid w:val="00355094"/>
    <w:rsid w:val="00355A1C"/>
    <w:rsid w:val="0036075D"/>
    <w:rsid w:val="00363FC4"/>
    <w:rsid w:val="003647AD"/>
    <w:rsid w:val="00365B30"/>
    <w:rsid w:val="00367003"/>
    <w:rsid w:val="003671DF"/>
    <w:rsid w:val="0037098E"/>
    <w:rsid w:val="00373DBD"/>
    <w:rsid w:val="003744EF"/>
    <w:rsid w:val="003747BA"/>
    <w:rsid w:val="00396757"/>
    <w:rsid w:val="00397367"/>
    <w:rsid w:val="003A58B4"/>
    <w:rsid w:val="003C0D1D"/>
    <w:rsid w:val="003C1B99"/>
    <w:rsid w:val="003C4720"/>
    <w:rsid w:val="003C5EB0"/>
    <w:rsid w:val="003D01F2"/>
    <w:rsid w:val="003D5E27"/>
    <w:rsid w:val="003D6591"/>
    <w:rsid w:val="003E1698"/>
    <w:rsid w:val="003F39EF"/>
    <w:rsid w:val="00400B1F"/>
    <w:rsid w:val="0040469F"/>
    <w:rsid w:val="0041035B"/>
    <w:rsid w:val="00415A12"/>
    <w:rsid w:val="00422456"/>
    <w:rsid w:val="00424DF4"/>
    <w:rsid w:val="00427278"/>
    <w:rsid w:val="00431798"/>
    <w:rsid w:val="004334DC"/>
    <w:rsid w:val="004339C4"/>
    <w:rsid w:val="00435310"/>
    <w:rsid w:val="004353C7"/>
    <w:rsid w:val="004407DC"/>
    <w:rsid w:val="00446BB1"/>
    <w:rsid w:val="004472FB"/>
    <w:rsid w:val="00447947"/>
    <w:rsid w:val="00457438"/>
    <w:rsid w:val="00463B12"/>
    <w:rsid w:val="004670B8"/>
    <w:rsid w:val="00471712"/>
    <w:rsid w:val="00472ACA"/>
    <w:rsid w:val="004732E4"/>
    <w:rsid w:val="00473E8E"/>
    <w:rsid w:val="004A08F6"/>
    <w:rsid w:val="004A4CEB"/>
    <w:rsid w:val="004A6763"/>
    <w:rsid w:val="004A7901"/>
    <w:rsid w:val="004A7B64"/>
    <w:rsid w:val="004B0EB2"/>
    <w:rsid w:val="004B46F1"/>
    <w:rsid w:val="004B5BCF"/>
    <w:rsid w:val="004B6800"/>
    <w:rsid w:val="004B6BC5"/>
    <w:rsid w:val="004C365A"/>
    <w:rsid w:val="004C4E99"/>
    <w:rsid w:val="004D1AD9"/>
    <w:rsid w:val="004D4002"/>
    <w:rsid w:val="004D420F"/>
    <w:rsid w:val="004D4E35"/>
    <w:rsid w:val="004E33FA"/>
    <w:rsid w:val="004E692E"/>
    <w:rsid w:val="004E742D"/>
    <w:rsid w:val="004F2977"/>
    <w:rsid w:val="004F4096"/>
    <w:rsid w:val="004F74A2"/>
    <w:rsid w:val="0050122C"/>
    <w:rsid w:val="00503A50"/>
    <w:rsid w:val="00504F3F"/>
    <w:rsid w:val="0051296D"/>
    <w:rsid w:val="00515338"/>
    <w:rsid w:val="00520AEE"/>
    <w:rsid w:val="00527AFC"/>
    <w:rsid w:val="00530FFF"/>
    <w:rsid w:val="00535768"/>
    <w:rsid w:val="00535846"/>
    <w:rsid w:val="00537DB5"/>
    <w:rsid w:val="00540E5E"/>
    <w:rsid w:val="005416B9"/>
    <w:rsid w:val="0054253A"/>
    <w:rsid w:val="00542C1E"/>
    <w:rsid w:val="0054434C"/>
    <w:rsid w:val="00551D93"/>
    <w:rsid w:val="005529FA"/>
    <w:rsid w:val="005546C5"/>
    <w:rsid w:val="00561462"/>
    <w:rsid w:val="00563C60"/>
    <w:rsid w:val="00565065"/>
    <w:rsid w:val="005659E1"/>
    <w:rsid w:val="00571725"/>
    <w:rsid w:val="00574C5D"/>
    <w:rsid w:val="00581AF0"/>
    <w:rsid w:val="00582435"/>
    <w:rsid w:val="00584344"/>
    <w:rsid w:val="00587124"/>
    <w:rsid w:val="0059051A"/>
    <w:rsid w:val="00590DC4"/>
    <w:rsid w:val="00592D19"/>
    <w:rsid w:val="00593A0D"/>
    <w:rsid w:val="00594260"/>
    <w:rsid w:val="005A0181"/>
    <w:rsid w:val="005A050E"/>
    <w:rsid w:val="005A5E63"/>
    <w:rsid w:val="005A6414"/>
    <w:rsid w:val="005B0689"/>
    <w:rsid w:val="005B4CD5"/>
    <w:rsid w:val="005C2741"/>
    <w:rsid w:val="005C3C2E"/>
    <w:rsid w:val="005D3F61"/>
    <w:rsid w:val="005D4ABB"/>
    <w:rsid w:val="005E222F"/>
    <w:rsid w:val="005F24CF"/>
    <w:rsid w:val="00603B22"/>
    <w:rsid w:val="006059F1"/>
    <w:rsid w:val="00610A7E"/>
    <w:rsid w:val="00612510"/>
    <w:rsid w:val="00612561"/>
    <w:rsid w:val="00612E6E"/>
    <w:rsid w:val="00615C97"/>
    <w:rsid w:val="00617C31"/>
    <w:rsid w:val="00623C61"/>
    <w:rsid w:val="00625CF8"/>
    <w:rsid w:val="00630A18"/>
    <w:rsid w:val="00635652"/>
    <w:rsid w:val="006536BE"/>
    <w:rsid w:val="00654E8A"/>
    <w:rsid w:val="00661506"/>
    <w:rsid w:val="006662D1"/>
    <w:rsid w:val="00673905"/>
    <w:rsid w:val="00676AFF"/>
    <w:rsid w:val="006864B5"/>
    <w:rsid w:val="00686A39"/>
    <w:rsid w:val="00690D3D"/>
    <w:rsid w:val="0069363A"/>
    <w:rsid w:val="00695874"/>
    <w:rsid w:val="00696854"/>
    <w:rsid w:val="00697073"/>
    <w:rsid w:val="006972E8"/>
    <w:rsid w:val="006A212F"/>
    <w:rsid w:val="006A3253"/>
    <w:rsid w:val="006A3AAA"/>
    <w:rsid w:val="006A6FC7"/>
    <w:rsid w:val="006A7949"/>
    <w:rsid w:val="006A7F1D"/>
    <w:rsid w:val="006B5C43"/>
    <w:rsid w:val="006B6712"/>
    <w:rsid w:val="006C096B"/>
    <w:rsid w:val="006C256D"/>
    <w:rsid w:val="006C29A5"/>
    <w:rsid w:val="006C2FE2"/>
    <w:rsid w:val="006C5ABF"/>
    <w:rsid w:val="006C5FCA"/>
    <w:rsid w:val="006D028F"/>
    <w:rsid w:val="006D238B"/>
    <w:rsid w:val="006D69E4"/>
    <w:rsid w:val="006D6F2F"/>
    <w:rsid w:val="006E054B"/>
    <w:rsid w:val="006E45CD"/>
    <w:rsid w:val="006E52BE"/>
    <w:rsid w:val="006E5586"/>
    <w:rsid w:val="006F1361"/>
    <w:rsid w:val="006F1636"/>
    <w:rsid w:val="006F1CB0"/>
    <w:rsid w:val="0070567B"/>
    <w:rsid w:val="00707F20"/>
    <w:rsid w:val="007127F7"/>
    <w:rsid w:val="0072618F"/>
    <w:rsid w:val="00743043"/>
    <w:rsid w:val="007504FF"/>
    <w:rsid w:val="00757749"/>
    <w:rsid w:val="007635C7"/>
    <w:rsid w:val="00773D10"/>
    <w:rsid w:val="0077493C"/>
    <w:rsid w:val="00775207"/>
    <w:rsid w:val="00795248"/>
    <w:rsid w:val="00795E6E"/>
    <w:rsid w:val="00796B25"/>
    <w:rsid w:val="00797BD9"/>
    <w:rsid w:val="007A25F9"/>
    <w:rsid w:val="007A5ED1"/>
    <w:rsid w:val="007A7FD6"/>
    <w:rsid w:val="007B0D1B"/>
    <w:rsid w:val="007B1854"/>
    <w:rsid w:val="007B3ED9"/>
    <w:rsid w:val="007B7B03"/>
    <w:rsid w:val="007C68C0"/>
    <w:rsid w:val="007D3322"/>
    <w:rsid w:val="007D4244"/>
    <w:rsid w:val="007E0E83"/>
    <w:rsid w:val="007E24DD"/>
    <w:rsid w:val="007E467E"/>
    <w:rsid w:val="007E6FA1"/>
    <w:rsid w:val="007F5098"/>
    <w:rsid w:val="007F6B19"/>
    <w:rsid w:val="00801FC0"/>
    <w:rsid w:val="00802B17"/>
    <w:rsid w:val="00803E9C"/>
    <w:rsid w:val="00806889"/>
    <w:rsid w:val="008128BF"/>
    <w:rsid w:val="008128F9"/>
    <w:rsid w:val="008136AA"/>
    <w:rsid w:val="00820E6F"/>
    <w:rsid w:val="00823B7F"/>
    <w:rsid w:val="008275F7"/>
    <w:rsid w:val="00830206"/>
    <w:rsid w:val="00836D81"/>
    <w:rsid w:val="00837D90"/>
    <w:rsid w:val="00840EF5"/>
    <w:rsid w:val="008461E9"/>
    <w:rsid w:val="00852990"/>
    <w:rsid w:val="00861B31"/>
    <w:rsid w:val="00862511"/>
    <w:rsid w:val="00862DB0"/>
    <w:rsid w:val="008650F0"/>
    <w:rsid w:val="00866D9F"/>
    <w:rsid w:val="00870E04"/>
    <w:rsid w:val="008732F0"/>
    <w:rsid w:val="008739AA"/>
    <w:rsid w:val="0087591E"/>
    <w:rsid w:val="00877519"/>
    <w:rsid w:val="00884F62"/>
    <w:rsid w:val="00890D9D"/>
    <w:rsid w:val="00891832"/>
    <w:rsid w:val="008977EE"/>
    <w:rsid w:val="008A1171"/>
    <w:rsid w:val="008A33A8"/>
    <w:rsid w:val="008A5EA8"/>
    <w:rsid w:val="008A7939"/>
    <w:rsid w:val="008B0B0F"/>
    <w:rsid w:val="008C0D56"/>
    <w:rsid w:val="008C65EB"/>
    <w:rsid w:val="008D0516"/>
    <w:rsid w:val="008D1003"/>
    <w:rsid w:val="008D223B"/>
    <w:rsid w:val="008D3AD2"/>
    <w:rsid w:val="008D4E4C"/>
    <w:rsid w:val="008F2B89"/>
    <w:rsid w:val="008F34BF"/>
    <w:rsid w:val="008F553B"/>
    <w:rsid w:val="0090104E"/>
    <w:rsid w:val="009017A3"/>
    <w:rsid w:val="00902BB4"/>
    <w:rsid w:val="0090618F"/>
    <w:rsid w:val="0091053E"/>
    <w:rsid w:val="00911AFB"/>
    <w:rsid w:val="0091304C"/>
    <w:rsid w:val="009156FC"/>
    <w:rsid w:val="0092049E"/>
    <w:rsid w:val="009224BF"/>
    <w:rsid w:val="00925425"/>
    <w:rsid w:val="00940604"/>
    <w:rsid w:val="00942F10"/>
    <w:rsid w:val="00945954"/>
    <w:rsid w:val="009468B4"/>
    <w:rsid w:val="009601AA"/>
    <w:rsid w:val="009630FB"/>
    <w:rsid w:val="00963F0C"/>
    <w:rsid w:val="00972356"/>
    <w:rsid w:val="00972439"/>
    <w:rsid w:val="00975958"/>
    <w:rsid w:val="00977F97"/>
    <w:rsid w:val="009854CD"/>
    <w:rsid w:val="009A2FE4"/>
    <w:rsid w:val="009B042C"/>
    <w:rsid w:val="009B12B4"/>
    <w:rsid w:val="009B2ADB"/>
    <w:rsid w:val="009C4C74"/>
    <w:rsid w:val="009C7879"/>
    <w:rsid w:val="009D081D"/>
    <w:rsid w:val="009D25E9"/>
    <w:rsid w:val="009D36A0"/>
    <w:rsid w:val="009D7ADC"/>
    <w:rsid w:val="009E4CD1"/>
    <w:rsid w:val="009E77A1"/>
    <w:rsid w:val="009F26D0"/>
    <w:rsid w:val="009F5784"/>
    <w:rsid w:val="009F6A98"/>
    <w:rsid w:val="00A04969"/>
    <w:rsid w:val="00A06D9F"/>
    <w:rsid w:val="00A109C7"/>
    <w:rsid w:val="00A1133A"/>
    <w:rsid w:val="00A12987"/>
    <w:rsid w:val="00A15F72"/>
    <w:rsid w:val="00A166E4"/>
    <w:rsid w:val="00A17AB1"/>
    <w:rsid w:val="00A40A94"/>
    <w:rsid w:val="00A42867"/>
    <w:rsid w:val="00A429F0"/>
    <w:rsid w:val="00A43959"/>
    <w:rsid w:val="00A43BCA"/>
    <w:rsid w:val="00A441CF"/>
    <w:rsid w:val="00A4486E"/>
    <w:rsid w:val="00A52812"/>
    <w:rsid w:val="00A55A28"/>
    <w:rsid w:val="00A56526"/>
    <w:rsid w:val="00A63ACA"/>
    <w:rsid w:val="00A66AD6"/>
    <w:rsid w:val="00A747FE"/>
    <w:rsid w:val="00A75D3D"/>
    <w:rsid w:val="00A77574"/>
    <w:rsid w:val="00A90950"/>
    <w:rsid w:val="00A91D02"/>
    <w:rsid w:val="00A92925"/>
    <w:rsid w:val="00A96C8C"/>
    <w:rsid w:val="00AA007B"/>
    <w:rsid w:val="00AB2DE1"/>
    <w:rsid w:val="00AB5101"/>
    <w:rsid w:val="00AC0FEF"/>
    <w:rsid w:val="00AC28C5"/>
    <w:rsid w:val="00AC4089"/>
    <w:rsid w:val="00AC45C8"/>
    <w:rsid w:val="00AC64AC"/>
    <w:rsid w:val="00AD0E86"/>
    <w:rsid w:val="00AD1E15"/>
    <w:rsid w:val="00AD34AE"/>
    <w:rsid w:val="00AD55DC"/>
    <w:rsid w:val="00AE3930"/>
    <w:rsid w:val="00AF6122"/>
    <w:rsid w:val="00B151D6"/>
    <w:rsid w:val="00B15D48"/>
    <w:rsid w:val="00B17E1A"/>
    <w:rsid w:val="00B24384"/>
    <w:rsid w:val="00B2570A"/>
    <w:rsid w:val="00B30D22"/>
    <w:rsid w:val="00B36C78"/>
    <w:rsid w:val="00B37305"/>
    <w:rsid w:val="00B37CCB"/>
    <w:rsid w:val="00B44704"/>
    <w:rsid w:val="00B52185"/>
    <w:rsid w:val="00B524D0"/>
    <w:rsid w:val="00B609B3"/>
    <w:rsid w:val="00B61A7B"/>
    <w:rsid w:val="00B645CA"/>
    <w:rsid w:val="00B662CD"/>
    <w:rsid w:val="00B73DDC"/>
    <w:rsid w:val="00B74EA4"/>
    <w:rsid w:val="00B83C67"/>
    <w:rsid w:val="00B853C4"/>
    <w:rsid w:val="00B928A3"/>
    <w:rsid w:val="00B9445C"/>
    <w:rsid w:val="00B95925"/>
    <w:rsid w:val="00BA09B6"/>
    <w:rsid w:val="00BA18EF"/>
    <w:rsid w:val="00BA302D"/>
    <w:rsid w:val="00BA485F"/>
    <w:rsid w:val="00BA672F"/>
    <w:rsid w:val="00BB5593"/>
    <w:rsid w:val="00BB5EF3"/>
    <w:rsid w:val="00BC178D"/>
    <w:rsid w:val="00BC1A83"/>
    <w:rsid w:val="00BC435B"/>
    <w:rsid w:val="00BC4E92"/>
    <w:rsid w:val="00BC7147"/>
    <w:rsid w:val="00BD275F"/>
    <w:rsid w:val="00BD742B"/>
    <w:rsid w:val="00BD74B7"/>
    <w:rsid w:val="00BE1733"/>
    <w:rsid w:val="00BF00F5"/>
    <w:rsid w:val="00BF0C58"/>
    <w:rsid w:val="00BF12DA"/>
    <w:rsid w:val="00C03ACA"/>
    <w:rsid w:val="00C13646"/>
    <w:rsid w:val="00C252FF"/>
    <w:rsid w:val="00C31493"/>
    <w:rsid w:val="00C325FE"/>
    <w:rsid w:val="00C328F4"/>
    <w:rsid w:val="00C347DF"/>
    <w:rsid w:val="00C36AF6"/>
    <w:rsid w:val="00C37AAB"/>
    <w:rsid w:val="00C37EFA"/>
    <w:rsid w:val="00C43985"/>
    <w:rsid w:val="00C4546D"/>
    <w:rsid w:val="00C47310"/>
    <w:rsid w:val="00C55C4E"/>
    <w:rsid w:val="00C57C55"/>
    <w:rsid w:val="00C60B94"/>
    <w:rsid w:val="00C60DB8"/>
    <w:rsid w:val="00C65801"/>
    <w:rsid w:val="00C66B7A"/>
    <w:rsid w:val="00C709AA"/>
    <w:rsid w:val="00C73107"/>
    <w:rsid w:val="00C7578E"/>
    <w:rsid w:val="00C75AB9"/>
    <w:rsid w:val="00C77194"/>
    <w:rsid w:val="00C815D0"/>
    <w:rsid w:val="00C90470"/>
    <w:rsid w:val="00C917F5"/>
    <w:rsid w:val="00C94520"/>
    <w:rsid w:val="00CB0506"/>
    <w:rsid w:val="00CB11D4"/>
    <w:rsid w:val="00CB2AB9"/>
    <w:rsid w:val="00CD049E"/>
    <w:rsid w:val="00CD4D1B"/>
    <w:rsid w:val="00CD51C8"/>
    <w:rsid w:val="00CD6A0C"/>
    <w:rsid w:val="00CE65B5"/>
    <w:rsid w:val="00CF1591"/>
    <w:rsid w:val="00CF4675"/>
    <w:rsid w:val="00CF4AD6"/>
    <w:rsid w:val="00CF726A"/>
    <w:rsid w:val="00D012EB"/>
    <w:rsid w:val="00D04F33"/>
    <w:rsid w:val="00D064F4"/>
    <w:rsid w:val="00D06D44"/>
    <w:rsid w:val="00D108A3"/>
    <w:rsid w:val="00D11396"/>
    <w:rsid w:val="00D11873"/>
    <w:rsid w:val="00D15FBC"/>
    <w:rsid w:val="00D238C8"/>
    <w:rsid w:val="00D32FD8"/>
    <w:rsid w:val="00D33248"/>
    <w:rsid w:val="00D33DFD"/>
    <w:rsid w:val="00D33E8E"/>
    <w:rsid w:val="00D42837"/>
    <w:rsid w:val="00D45C59"/>
    <w:rsid w:val="00D5053A"/>
    <w:rsid w:val="00D608C6"/>
    <w:rsid w:val="00D624F4"/>
    <w:rsid w:val="00D64BCC"/>
    <w:rsid w:val="00D65CD7"/>
    <w:rsid w:val="00D66074"/>
    <w:rsid w:val="00D666D7"/>
    <w:rsid w:val="00D76178"/>
    <w:rsid w:val="00D8056B"/>
    <w:rsid w:val="00D84939"/>
    <w:rsid w:val="00D96AC7"/>
    <w:rsid w:val="00DA4488"/>
    <w:rsid w:val="00DA4810"/>
    <w:rsid w:val="00DA5EB3"/>
    <w:rsid w:val="00DB0834"/>
    <w:rsid w:val="00DB2A14"/>
    <w:rsid w:val="00DB2B74"/>
    <w:rsid w:val="00DB3F8E"/>
    <w:rsid w:val="00DB6999"/>
    <w:rsid w:val="00DB7D97"/>
    <w:rsid w:val="00DC65EE"/>
    <w:rsid w:val="00DC6982"/>
    <w:rsid w:val="00DE0CBA"/>
    <w:rsid w:val="00DE27E9"/>
    <w:rsid w:val="00DE2EDA"/>
    <w:rsid w:val="00DE41B1"/>
    <w:rsid w:val="00DE4BD7"/>
    <w:rsid w:val="00DE534F"/>
    <w:rsid w:val="00DE7003"/>
    <w:rsid w:val="00DF0CB6"/>
    <w:rsid w:val="00DF2653"/>
    <w:rsid w:val="00DF3E88"/>
    <w:rsid w:val="00DF4F58"/>
    <w:rsid w:val="00E03829"/>
    <w:rsid w:val="00E1142C"/>
    <w:rsid w:val="00E14B34"/>
    <w:rsid w:val="00E162C5"/>
    <w:rsid w:val="00E17618"/>
    <w:rsid w:val="00E214E5"/>
    <w:rsid w:val="00E2201E"/>
    <w:rsid w:val="00E26D47"/>
    <w:rsid w:val="00E27CA9"/>
    <w:rsid w:val="00E30B0F"/>
    <w:rsid w:val="00E343F0"/>
    <w:rsid w:val="00E35C46"/>
    <w:rsid w:val="00E3752B"/>
    <w:rsid w:val="00E37E6A"/>
    <w:rsid w:val="00E434C2"/>
    <w:rsid w:val="00E4503C"/>
    <w:rsid w:val="00E4698D"/>
    <w:rsid w:val="00E47D1E"/>
    <w:rsid w:val="00E500ED"/>
    <w:rsid w:val="00E5060D"/>
    <w:rsid w:val="00E5145A"/>
    <w:rsid w:val="00E52407"/>
    <w:rsid w:val="00E52B21"/>
    <w:rsid w:val="00E545FD"/>
    <w:rsid w:val="00E558ED"/>
    <w:rsid w:val="00E55CCB"/>
    <w:rsid w:val="00E67E88"/>
    <w:rsid w:val="00E74683"/>
    <w:rsid w:val="00E822C2"/>
    <w:rsid w:val="00E853D5"/>
    <w:rsid w:val="00E901D7"/>
    <w:rsid w:val="00E9318A"/>
    <w:rsid w:val="00E94763"/>
    <w:rsid w:val="00E96573"/>
    <w:rsid w:val="00EA531F"/>
    <w:rsid w:val="00EA6D98"/>
    <w:rsid w:val="00EA7443"/>
    <w:rsid w:val="00EC4445"/>
    <w:rsid w:val="00ED0511"/>
    <w:rsid w:val="00ED1A6F"/>
    <w:rsid w:val="00ED1AB6"/>
    <w:rsid w:val="00ED6AB1"/>
    <w:rsid w:val="00EE0A20"/>
    <w:rsid w:val="00EE0D50"/>
    <w:rsid w:val="00EE57C9"/>
    <w:rsid w:val="00EE672D"/>
    <w:rsid w:val="00EF1EFC"/>
    <w:rsid w:val="00EF2D14"/>
    <w:rsid w:val="00EF5109"/>
    <w:rsid w:val="00EF5225"/>
    <w:rsid w:val="00F004D0"/>
    <w:rsid w:val="00F07B39"/>
    <w:rsid w:val="00F07F6D"/>
    <w:rsid w:val="00F14830"/>
    <w:rsid w:val="00F161FA"/>
    <w:rsid w:val="00F2061C"/>
    <w:rsid w:val="00F209BD"/>
    <w:rsid w:val="00F21D93"/>
    <w:rsid w:val="00F32841"/>
    <w:rsid w:val="00F37CF0"/>
    <w:rsid w:val="00F42729"/>
    <w:rsid w:val="00F4327F"/>
    <w:rsid w:val="00F43820"/>
    <w:rsid w:val="00F4443E"/>
    <w:rsid w:val="00F444DD"/>
    <w:rsid w:val="00F45DE8"/>
    <w:rsid w:val="00F4791C"/>
    <w:rsid w:val="00F61963"/>
    <w:rsid w:val="00F63676"/>
    <w:rsid w:val="00F66FAC"/>
    <w:rsid w:val="00F67F88"/>
    <w:rsid w:val="00F74035"/>
    <w:rsid w:val="00F95283"/>
    <w:rsid w:val="00F965DD"/>
    <w:rsid w:val="00F96760"/>
    <w:rsid w:val="00FA158C"/>
    <w:rsid w:val="00FA42D6"/>
    <w:rsid w:val="00FA5EC6"/>
    <w:rsid w:val="00FA796C"/>
    <w:rsid w:val="00FA7F4C"/>
    <w:rsid w:val="00FB0628"/>
    <w:rsid w:val="00FC0FCD"/>
    <w:rsid w:val="00FC3043"/>
    <w:rsid w:val="00FC38C6"/>
    <w:rsid w:val="00FC4070"/>
    <w:rsid w:val="00FC533F"/>
    <w:rsid w:val="00FD12A4"/>
    <w:rsid w:val="00FD4406"/>
    <w:rsid w:val="00FD5C90"/>
    <w:rsid w:val="00FE0779"/>
    <w:rsid w:val="00FE2008"/>
    <w:rsid w:val="00FE4399"/>
    <w:rsid w:val="00FE4821"/>
    <w:rsid w:val="00FE610D"/>
    <w:rsid w:val="00FF4A0F"/>
    <w:rsid w:val="00FF692D"/>
  </w:rsids>
  <m:mathPr>
    <m:mathFont m:val="Cambria Math"/>
    <m:brkBin m:val="before"/>
    <m:brkBinSub m:val="--"/>
    <m:smallFrac m:val="0"/>
    <m:dispDef/>
    <m:lMargin m:val="0"/>
    <m:rMargin m:val="0"/>
    <m:defJc m:val="centerGroup"/>
    <m:wrapIndent m:val="1440"/>
    <m:intLim m:val="subSup"/>
    <m:naryLim m:val="undOvr"/>
  </m:mathPr>
  <w:themeFontLang w:val="en-CA" w:eastAsia="ko-KR" w:bidi="b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docId w15:val="{B374E231-D2EE-476C-A5D0-D5FB0A8D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FFF"/>
    <w:rPr>
      <w:sz w:val="24"/>
      <w:lang w:val="en-US" w:eastAsia="en-US"/>
    </w:rPr>
  </w:style>
  <w:style w:type="paragraph" w:styleId="Heading1">
    <w:name w:val="heading 1"/>
    <w:basedOn w:val="Normal"/>
    <w:next w:val="Normal"/>
    <w:qFormat/>
    <w:rsid w:val="00CD51C8"/>
    <w:pPr>
      <w:spacing w:after="240" w:line="480" w:lineRule="auto"/>
      <w:outlineLvl w:val="0"/>
    </w:pPr>
    <w:rPr>
      <w:b/>
      <w:sz w:val="32"/>
    </w:rPr>
  </w:style>
  <w:style w:type="paragraph" w:styleId="Heading2">
    <w:name w:val="heading 2"/>
    <w:basedOn w:val="thesis-bodytext"/>
    <w:next w:val="Normal"/>
    <w:qFormat/>
    <w:rsid w:val="00610A7E"/>
    <w:pPr>
      <w:outlineLvl w:val="1"/>
    </w:pPr>
    <w:rPr>
      <w:b/>
      <w:sz w:val="28"/>
    </w:rPr>
  </w:style>
  <w:style w:type="paragraph" w:styleId="Heading3">
    <w:name w:val="heading 3"/>
    <w:basedOn w:val="Heading2"/>
    <w:next w:val="Normal"/>
    <w:qFormat/>
    <w:rsid w:val="00610A7E"/>
    <w:pPr>
      <w:outlineLvl w:val="2"/>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0D1D"/>
    <w:pPr>
      <w:tabs>
        <w:tab w:val="center" w:pos="4320"/>
        <w:tab w:val="right" w:pos="8640"/>
      </w:tabs>
    </w:pPr>
  </w:style>
  <w:style w:type="character" w:styleId="PageNumber">
    <w:name w:val="page number"/>
    <w:basedOn w:val="DefaultParagraphFont"/>
    <w:rsid w:val="003C0D1D"/>
  </w:style>
  <w:style w:type="paragraph" w:styleId="Header">
    <w:name w:val="header"/>
    <w:basedOn w:val="Normal"/>
    <w:link w:val="HeaderChar"/>
    <w:rsid w:val="003C0D1D"/>
    <w:pPr>
      <w:tabs>
        <w:tab w:val="center" w:pos="4320"/>
        <w:tab w:val="right" w:pos="8640"/>
      </w:tabs>
    </w:pPr>
  </w:style>
  <w:style w:type="paragraph" w:styleId="Title">
    <w:name w:val="Title"/>
    <w:basedOn w:val="Caption"/>
    <w:link w:val="TitleChar"/>
    <w:qFormat/>
    <w:rsid w:val="00697073"/>
    <w:pPr>
      <w:pageBreakBefore/>
      <w:spacing w:before="360" w:after="240" w:line="480" w:lineRule="auto"/>
      <w:jc w:val="left"/>
    </w:pPr>
    <w:rPr>
      <w:rFonts w:ascii="Book Antiqua" w:hAnsi="Book Antiqua"/>
      <w:b/>
      <w:sz w:val="32"/>
    </w:rPr>
  </w:style>
  <w:style w:type="paragraph" w:styleId="DocumentMap">
    <w:name w:val="Document Map"/>
    <w:basedOn w:val="Normal"/>
    <w:semiHidden/>
    <w:rsid w:val="0027674D"/>
    <w:pPr>
      <w:shd w:val="clear" w:color="auto" w:fill="000080"/>
    </w:pPr>
    <w:rPr>
      <w:rFonts w:ascii="Tahoma" w:hAnsi="Tahoma" w:cs="Tahoma"/>
      <w:sz w:val="20"/>
    </w:rPr>
  </w:style>
  <w:style w:type="character" w:customStyle="1" w:styleId="TitleChar">
    <w:name w:val="Title Char"/>
    <w:basedOn w:val="DefaultParagraphFont"/>
    <w:link w:val="Title"/>
    <w:rsid w:val="00697073"/>
    <w:rPr>
      <w:rFonts w:ascii="Book Antiqua" w:hAnsi="Book Antiqua"/>
      <w:b/>
      <w:sz w:val="32"/>
      <w:szCs w:val="32"/>
      <w:lang w:val="en-US" w:eastAsia="en-US"/>
    </w:rPr>
  </w:style>
  <w:style w:type="paragraph" w:styleId="FootnoteText">
    <w:name w:val="footnote text"/>
    <w:basedOn w:val="Normal"/>
    <w:semiHidden/>
    <w:rsid w:val="00612561"/>
    <w:rPr>
      <w:sz w:val="20"/>
    </w:rPr>
  </w:style>
  <w:style w:type="character" w:styleId="FootnoteReference">
    <w:name w:val="footnote reference"/>
    <w:basedOn w:val="DefaultParagraphFont"/>
    <w:semiHidden/>
    <w:rsid w:val="00612561"/>
    <w:rPr>
      <w:vertAlign w:val="superscript"/>
    </w:rPr>
  </w:style>
  <w:style w:type="paragraph" w:customStyle="1" w:styleId="style6">
    <w:name w:val="style6"/>
    <w:basedOn w:val="Normal"/>
    <w:rsid w:val="0027585C"/>
    <w:pPr>
      <w:spacing w:before="100" w:beforeAutospacing="1" w:after="100" w:afterAutospacing="1"/>
    </w:pPr>
    <w:rPr>
      <w:szCs w:val="24"/>
    </w:rPr>
  </w:style>
  <w:style w:type="paragraph" w:customStyle="1" w:styleId="thesis-bodytext">
    <w:name w:val="thesis-body text"/>
    <w:basedOn w:val="Normal"/>
    <w:rsid w:val="008D223B"/>
    <w:pPr>
      <w:spacing w:before="240" w:line="360" w:lineRule="auto"/>
      <w:jc w:val="both"/>
    </w:pPr>
  </w:style>
  <w:style w:type="paragraph" w:customStyle="1" w:styleId="thesischapterheading">
    <w:name w:val="thesis chapter heading"/>
    <w:basedOn w:val="Normal"/>
    <w:rsid w:val="00DB3F8E"/>
    <w:pPr>
      <w:spacing w:line="480" w:lineRule="auto"/>
      <w:jc w:val="center"/>
    </w:pPr>
    <w:rPr>
      <w:b/>
    </w:rPr>
  </w:style>
  <w:style w:type="paragraph" w:styleId="TOC1">
    <w:name w:val="toc 1"/>
    <w:basedOn w:val="Normal"/>
    <w:next w:val="Normal"/>
    <w:autoRedefine/>
    <w:uiPriority w:val="39"/>
    <w:rsid w:val="00DE7003"/>
    <w:pPr>
      <w:numPr>
        <w:numId w:val="7"/>
      </w:numPr>
      <w:tabs>
        <w:tab w:val="right" w:leader="dot" w:pos="8643"/>
      </w:tabs>
      <w:spacing w:line="480" w:lineRule="auto"/>
      <w:ind w:left="360"/>
    </w:pPr>
  </w:style>
  <w:style w:type="character" w:styleId="Hyperlink">
    <w:name w:val="Hyperlink"/>
    <w:basedOn w:val="DefaultParagraphFont"/>
    <w:uiPriority w:val="99"/>
    <w:rsid w:val="003319E8"/>
    <w:rPr>
      <w:color w:val="0000FF"/>
      <w:u w:val="single"/>
    </w:rPr>
  </w:style>
  <w:style w:type="paragraph" w:customStyle="1" w:styleId="thesis-body-centered">
    <w:name w:val="thesis-body-centered"/>
    <w:basedOn w:val="Title"/>
    <w:rsid w:val="001E34AC"/>
    <w:pPr>
      <w:tabs>
        <w:tab w:val="left" w:pos="360"/>
        <w:tab w:val="right" w:leader="dot" w:pos="8280"/>
      </w:tabs>
      <w:ind w:left="360" w:hanging="360"/>
      <w:outlineLvl w:val="0"/>
    </w:pPr>
  </w:style>
  <w:style w:type="paragraph" w:customStyle="1" w:styleId="thesis-reference">
    <w:name w:val="thesis-reference"/>
    <w:basedOn w:val="Normal"/>
    <w:rsid w:val="00A04969"/>
    <w:pPr>
      <w:spacing w:before="120" w:after="360"/>
      <w:jc w:val="both"/>
    </w:pPr>
  </w:style>
  <w:style w:type="paragraph" w:customStyle="1" w:styleId="thesis-bullets">
    <w:name w:val="thesis-bullets"/>
    <w:basedOn w:val="thesis-bodytext"/>
    <w:rsid w:val="00D11396"/>
    <w:pPr>
      <w:spacing w:line="240" w:lineRule="auto"/>
    </w:pPr>
  </w:style>
  <w:style w:type="paragraph" w:customStyle="1" w:styleId="Heading41">
    <w:name w:val="Heading 41"/>
    <w:basedOn w:val="Heading3"/>
    <w:rsid w:val="00DB7D97"/>
    <w:rPr>
      <w:b w:val="0"/>
      <w:i/>
      <w:u w:val="single"/>
    </w:rPr>
  </w:style>
  <w:style w:type="paragraph" w:customStyle="1" w:styleId="thesis-eqn">
    <w:name w:val="thesis-eqn"/>
    <w:basedOn w:val="thesis-bodytext"/>
    <w:rsid w:val="00775207"/>
    <w:pPr>
      <w:tabs>
        <w:tab w:val="center" w:pos="4320"/>
        <w:tab w:val="right" w:pos="8280"/>
      </w:tabs>
    </w:pPr>
    <w:rPr>
      <w:szCs w:val="24"/>
    </w:rPr>
  </w:style>
  <w:style w:type="paragraph" w:styleId="Caption">
    <w:name w:val="caption"/>
    <w:basedOn w:val="Normal"/>
    <w:next w:val="Normal"/>
    <w:link w:val="CaptionChar"/>
    <w:qFormat/>
    <w:rsid w:val="00697073"/>
    <w:pPr>
      <w:spacing w:before="240" w:after="120"/>
      <w:jc w:val="center"/>
    </w:pPr>
    <w:rPr>
      <w:szCs w:val="32"/>
    </w:rPr>
  </w:style>
  <w:style w:type="table" w:styleId="TableGrid">
    <w:name w:val="Table Grid"/>
    <w:basedOn w:val="TableNormal"/>
    <w:rsid w:val="007752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hesis-tablecaption">
    <w:name w:val="thesis-table caption"/>
    <w:basedOn w:val="Caption"/>
    <w:link w:val="thesis-tablecaptionChar"/>
    <w:rsid w:val="00A166E4"/>
    <w:pPr>
      <w:keepNext/>
      <w:ind w:left="1440" w:hanging="1440"/>
    </w:pPr>
    <w:rPr>
      <w:b/>
      <w:szCs w:val="22"/>
    </w:rPr>
  </w:style>
  <w:style w:type="paragraph" w:customStyle="1" w:styleId="thesis-figurecaption">
    <w:name w:val="thesis-figure caption"/>
    <w:basedOn w:val="Caption"/>
    <w:rsid w:val="003647AD"/>
    <w:pPr>
      <w:ind w:left="990" w:hanging="990"/>
    </w:pPr>
    <w:rPr>
      <w:b/>
      <w:szCs w:val="24"/>
    </w:rPr>
  </w:style>
  <w:style w:type="paragraph" w:styleId="TOC2">
    <w:name w:val="toc 2"/>
    <w:basedOn w:val="Normal"/>
    <w:next w:val="Normal"/>
    <w:autoRedefine/>
    <w:uiPriority w:val="39"/>
    <w:rsid w:val="00ED1AB6"/>
    <w:pPr>
      <w:tabs>
        <w:tab w:val="right" w:leader="dot" w:pos="8643"/>
      </w:tabs>
      <w:spacing w:line="480" w:lineRule="auto"/>
      <w:ind w:left="240"/>
    </w:pPr>
  </w:style>
  <w:style w:type="paragraph" w:styleId="TOC3">
    <w:name w:val="toc 3"/>
    <w:basedOn w:val="Normal"/>
    <w:next w:val="Normal"/>
    <w:autoRedefine/>
    <w:uiPriority w:val="39"/>
    <w:rsid w:val="00111E3A"/>
    <w:pPr>
      <w:spacing w:line="480" w:lineRule="auto"/>
      <w:ind w:left="480"/>
    </w:pPr>
  </w:style>
  <w:style w:type="paragraph" w:styleId="TableofFigures">
    <w:name w:val="table of figures"/>
    <w:basedOn w:val="Normal"/>
    <w:next w:val="Normal"/>
    <w:uiPriority w:val="99"/>
    <w:rsid w:val="006536BE"/>
    <w:pPr>
      <w:spacing w:line="480" w:lineRule="auto"/>
      <w:jc w:val="both"/>
    </w:pPr>
  </w:style>
  <w:style w:type="table" w:styleId="TableSimple1">
    <w:name w:val="Table Simple 1"/>
    <w:basedOn w:val="TableNormal"/>
    <w:rsid w:val="0037098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BookTitle">
    <w:name w:val="Book Title"/>
    <w:basedOn w:val="DefaultParagraphFont"/>
    <w:uiPriority w:val="33"/>
    <w:qFormat/>
    <w:rsid w:val="00355A1C"/>
    <w:rPr>
      <w:b/>
      <w:bCs/>
      <w:smallCaps/>
      <w:spacing w:val="5"/>
    </w:rPr>
  </w:style>
  <w:style w:type="paragraph" w:customStyle="1" w:styleId="Table">
    <w:name w:val="Table"/>
    <w:basedOn w:val="thesis-tablecaption"/>
    <w:link w:val="TableChar"/>
    <w:qFormat/>
    <w:rsid w:val="008275F7"/>
    <w:pPr>
      <w:spacing w:after="0"/>
      <w:ind w:left="1077" w:hanging="1077"/>
    </w:pPr>
  </w:style>
  <w:style w:type="character" w:customStyle="1" w:styleId="CaptionChar">
    <w:name w:val="Caption Char"/>
    <w:basedOn w:val="DefaultParagraphFont"/>
    <w:link w:val="Caption"/>
    <w:rsid w:val="00697073"/>
    <w:rPr>
      <w:sz w:val="24"/>
      <w:szCs w:val="32"/>
      <w:lang w:val="en-US" w:eastAsia="en-US"/>
    </w:rPr>
  </w:style>
  <w:style w:type="character" w:customStyle="1" w:styleId="thesis-tablecaptionChar">
    <w:name w:val="thesis-table caption Char"/>
    <w:basedOn w:val="CaptionChar"/>
    <w:link w:val="thesis-tablecaption"/>
    <w:rsid w:val="006D238B"/>
    <w:rPr>
      <w:sz w:val="24"/>
      <w:szCs w:val="22"/>
      <w:lang w:val="en-US" w:eastAsia="en-US"/>
    </w:rPr>
  </w:style>
  <w:style w:type="character" w:customStyle="1" w:styleId="TableChar">
    <w:name w:val="Table Char"/>
    <w:basedOn w:val="thesis-tablecaptionChar"/>
    <w:link w:val="Table"/>
    <w:rsid w:val="008275F7"/>
    <w:rPr>
      <w:sz w:val="24"/>
      <w:szCs w:val="22"/>
      <w:lang w:val="en-US" w:eastAsia="en-US"/>
    </w:rPr>
  </w:style>
  <w:style w:type="paragraph" w:styleId="TOC8">
    <w:name w:val="toc 8"/>
    <w:basedOn w:val="Normal"/>
    <w:next w:val="Normal"/>
    <w:autoRedefine/>
    <w:rsid w:val="008275F7"/>
    <w:pPr>
      <w:spacing w:after="100"/>
      <w:ind w:left="1680"/>
    </w:pPr>
  </w:style>
  <w:style w:type="paragraph" w:styleId="BalloonText">
    <w:name w:val="Balloon Text"/>
    <w:basedOn w:val="Normal"/>
    <w:link w:val="BalloonTextChar"/>
    <w:semiHidden/>
    <w:unhideWhenUsed/>
    <w:rsid w:val="008128BF"/>
    <w:rPr>
      <w:rFonts w:ascii="Tahoma" w:hAnsi="Tahoma" w:cs="Tahoma"/>
      <w:sz w:val="16"/>
      <w:szCs w:val="16"/>
    </w:rPr>
  </w:style>
  <w:style w:type="character" w:customStyle="1" w:styleId="BalloonTextChar">
    <w:name w:val="Balloon Text Char"/>
    <w:basedOn w:val="DefaultParagraphFont"/>
    <w:link w:val="BalloonText"/>
    <w:semiHidden/>
    <w:rsid w:val="008128BF"/>
    <w:rPr>
      <w:rFonts w:ascii="Tahoma" w:hAnsi="Tahoma" w:cs="Tahoma"/>
      <w:sz w:val="16"/>
      <w:szCs w:val="16"/>
      <w:lang w:val="en-US" w:eastAsia="en-US"/>
    </w:rPr>
  </w:style>
  <w:style w:type="character" w:customStyle="1" w:styleId="sr">
    <w:name w:val="sr"/>
    <w:basedOn w:val="DefaultParagraphFont"/>
    <w:rsid w:val="0091304C"/>
  </w:style>
  <w:style w:type="character" w:customStyle="1" w:styleId="HeaderChar">
    <w:name w:val="Header Char"/>
    <w:link w:val="Header"/>
    <w:rsid w:val="0018577D"/>
    <w:rPr>
      <w:sz w:val="24"/>
      <w:lang w:val="en-US" w:eastAsia="en-US"/>
    </w:rPr>
  </w:style>
  <w:style w:type="paragraph" w:customStyle="1" w:styleId="Text">
    <w:name w:val="Text"/>
    <w:basedOn w:val="Normal"/>
    <w:rsid w:val="00945954"/>
    <w:pPr>
      <w:widowControl w:val="0"/>
      <w:autoSpaceDE w:val="0"/>
      <w:autoSpaceDN w:val="0"/>
      <w:spacing w:line="252" w:lineRule="auto"/>
      <w:ind w:firstLine="202"/>
      <w:jc w:val="both"/>
    </w:pPr>
    <w:rPr>
      <w:sz w:val="20"/>
    </w:rPr>
  </w:style>
  <w:style w:type="paragraph" w:styleId="ListParagraph">
    <w:name w:val="List Paragraph"/>
    <w:basedOn w:val="Normal"/>
    <w:uiPriority w:val="34"/>
    <w:qFormat/>
    <w:rsid w:val="00EE0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19732">
      <w:bodyDiv w:val="1"/>
      <w:marLeft w:val="0"/>
      <w:marRight w:val="0"/>
      <w:marTop w:val="0"/>
      <w:marBottom w:val="0"/>
      <w:divBdr>
        <w:top w:val="none" w:sz="0" w:space="0" w:color="auto"/>
        <w:left w:val="none" w:sz="0" w:space="0" w:color="auto"/>
        <w:bottom w:val="none" w:sz="0" w:space="0" w:color="auto"/>
        <w:right w:val="none" w:sz="0" w:space="0" w:color="auto"/>
      </w:divBdr>
    </w:div>
    <w:div w:id="1456369714">
      <w:bodyDiv w:val="1"/>
      <w:marLeft w:val="0"/>
      <w:marRight w:val="0"/>
      <w:marTop w:val="0"/>
      <w:marBottom w:val="0"/>
      <w:divBdr>
        <w:top w:val="none" w:sz="0" w:space="0" w:color="auto"/>
        <w:left w:val="none" w:sz="0" w:space="0" w:color="auto"/>
        <w:bottom w:val="none" w:sz="0" w:space="0" w:color="auto"/>
        <w:right w:val="none" w:sz="0" w:space="0" w:color="auto"/>
      </w:divBdr>
    </w:div>
    <w:div w:id="183186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Kalenge\LOCALS~1\Temp\MS%20thesi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31209FEC-E1C8-44BD-8600-082C38444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 thesis template</Template>
  <TotalTime>2035</TotalTime>
  <Pages>34</Pages>
  <Words>5691</Words>
  <Characters>32442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FULL TITLE HERE IN ALL CAPS IN A FORMAT</vt:lpstr>
    </vt:vector>
  </TitlesOfParts>
  <Company>Oklahoma State University</Company>
  <LinksUpToDate>false</LinksUpToDate>
  <CharactersWithSpaces>38057</CharactersWithSpaces>
  <SharedDoc>false</SharedDoc>
  <HLinks>
    <vt:vector size="162" baseType="variant">
      <vt:variant>
        <vt:i4>3473520</vt:i4>
      </vt:variant>
      <vt:variant>
        <vt:i4>192</vt:i4>
      </vt:variant>
      <vt:variant>
        <vt:i4>0</vt:i4>
      </vt:variant>
      <vt:variant>
        <vt:i4>5</vt:i4>
      </vt:variant>
      <vt:variant>
        <vt:lpwstr>http://www.clarkson.edu/library/research/cite.html</vt:lpwstr>
      </vt:variant>
      <vt:variant>
        <vt:lpwstr/>
      </vt:variant>
      <vt:variant>
        <vt:i4>1048636</vt:i4>
      </vt:variant>
      <vt:variant>
        <vt:i4>158</vt:i4>
      </vt:variant>
      <vt:variant>
        <vt:i4>0</vt:i4>
      </vt:variant>
      <vt:variant>
        <vt:i4>5</vt:i4>
      </vt:variant>
      <vt:variant>
        <vt:lpwstr/>
      </vt:variant>
      <vt:variant>
        <vt:lpwstr>_Toc208807680</vt:lpwstr>
      </vt:variant>
      <vt:variant>
        <vt:i4>2031676</vt:i4>
      </vt:variant>
      <vt:variant>
        <vt:i4>152</vt:i4>
      </vt:variant>
      <vt:variant>
        <vt:i4>0</vt:i4>
      </vt:variant>
      <vt:variant>
        <vt:i4>5</vt:i4>
      </vt:variant>
      <vt:variant>
        <vt:lpwstr/>
      </vt:variant>
      <vt:variant>
        <vt:lpwstr>_Toc208807679</vt:lpwstr>
      </vt:variant>
      <vt:variant>
        <vt:i4>1572927</vt:i4>
      </vt:variant>
      <vt:variant>
        <vt:i4>143</vt:i4>
      </vt:variant>
      <vt:variant>
        <vt:i4>0</vt:i4>
      </vt:variant>
      <vt:variant>
        <vt:i4>5</vt:i4>
      </vt:variant>
      <vt:variant>
        <vt:lpwstr/>
      </vt:variant>
      <vt:variant>
        <vt:lpwstr>_Toc208807508</vt:lpwstr>
      </vt:variant>
      <vt:variant>
        <vt:i4>1572927</vt:i4>
      </vt:variant>
      <vt:variant>
        <vt:i4>137</vt:i4>
      </vt:variant>
      <vt:variant>
        <vt:i4>0</vt:i4>
      </vt:variant>
      <vt:variant>
        <vt:i4>5</vt:i4>
      </vt:variant>
      <vt:variant>
        <vt:lpwstr/>
      </vt:variant>
      <vt:variant>
        <vt:lpwstr>_Toc208807507</vt:lpwstr>
      </vt:variant>
      <vt:variant>
        <vt:i4>1638450</vt:i4>
      </vt:variant>
      <vt:variant>
        <vt:i4>128</vt:i4>
      </vt:variant>
      <vt:variant>
        <vt:i4>0</vt:i4>
      </vt:variant>
      <vt:variant>
        <vt:i4>5</vt:i4>
      </vt:variant>
      <vt:variant>
        <vt:lpwstr/>
      </vt:variant>
      <vt:variant>
        <vt:lpwstr>_Toc208803857</vt:lpwstr>
      </vt:variant>
      <vt:variant>
        <vt:i4>1638450</vt:i4>
      </vt:variant>
      <vt:variant>
        <vt:i4>122</vt:i4>
      </vt:variant>
      <vt:variant>
        <vt:i4>0</vt:i4>
      </vt:variant>
      <vt:variant>
        <vt:i4>5</vt:i4>
      </vt:variant>
      <vt:variant>
        <vt:lpwstr/>
      </vt:variant>
      <vt:variant>
        <vt:lpwstr>_Toc208803856</vt:lpwstr>
      </vt:variant>
      <vt:variant>
        <vt:i4>1638450</vt:i4>
      </vt:variant>
      <vt:variant>
        <vt:i4>116</vt:i4>
      </vt:variant>
      <vt:variant>
        <vt:i4>0</vt:i4>
      </vt:variant>
      <vt:variant>
        <vt:i4>5</vt:i4>
      </vt:variant>
      <vt:variant>
        <vt:lpwstr/>
      </vt:variant>
      <vt:variant>
        <vt:lpwstr>_Toc208803855</vt:lpwstr>
      </vt:variant>
      <vt:variant>
        <vt:i4>1638450</vt:i4>
      </vt:variant>
      <vt:variant>
        <vt:i4>110</vt:i4>
      </vt:variant>
      <vt:variant>
        <vt:i4>0</vt:i4>
      </vt:variant>
      <vt:variant>
        <vt:i4>5</vt:i4>
      </vt:variant>
      <vt:variant>
        <vt:lpwstr/>
      </vt:variant>
      <vt:variant>
        <vt:lpwstr>_Toc208803854</vt:lpwstr>
      </vt:variant>
      <vt:variant>
        <vt:i4>1638450</vt:i4>
      </vt:variant>
      <vt:variant>
        <vt:i4>104</vt:i4>
      </vt:variant>
      <vt:variant>
        <vt:i4>0</vt:i4>
      </vt:variant>
      <vt:variant>
        <vt:i4>5</vt:i4>
      </vt:variant>
      <vt:variant>
        <vt:lpwstr/>
      </vt:variant>
      <vt:variant>
        <vt:lpwstr>_Toc208803853</vt:lpwstr>
      </vt:variant>
      <vt:variant>
        <vt:i4>1638450</vt:i4>
      </vt:variant>
      <vt:variant>
        <vt:i4>98</vt:i4>
      </vt:variant>
      <vt:variant>
        <vt:i4>0</vt:i4>
      </vt:variant>
      <vt:variant>
        <vt:i4>5</vt:i4>
      </vt:variant>
      <vt:variant>
        <vt:lpwstr/>
      </vt:variant>
      <vt:variant>
        <vt:lpwstr>_Toc208803852</vt:lpwstr>
      </vt:variant>
      <vt:variant>
        <vt:i4>1638450</vt:i4>
      </vt:variant>
      <vt:variant>
        <vt:i4>92</vt:i4>
      </vt:variant>
      <vt:variant>
        <vt:i4>0</vt:i4>
      </vt:variant>
      <vt:variant>
        <vt:i4>5</vt:i4>
      </vt:variant>
      <vt:variant>
        <vt:lpwstr/>
      </vt:variant>
      <vt:variant>
        <vt:lpwstr>_Toc208803851</vt:lpwstr>
      </vt:variant>
      <vt:variant>
        <vt:i4>1638450</vt:i4>
      </vt:variant>
      <vt:variant>
        <vt:i4>86</vt:i4>
      </vt:variant>
      <vt:variant>
        <vt:i4>0</vt:i4>
      </vt:variant>
      <vt:variant>
        <vt:i4>5</vt:i4>
      </vt:variant>
      <vt:variant>
        <vt:lpwstr/>
      </vt:variant>
      <vt:variant>
        <vt:lpwstr>_Toc208803850</vt:lpwstr>
      </vt:variant>
      <vt:variant>
        <vt:i4>1572914</vt:i4>
      </vt:variant>
      <vt:variant>
        <vt:i4>80</vt:i4>
      </vt:variant>
      <vt:variant>
        <vt:i4>0</vt:i4>
      </vt:variant>
      <vt:variant>
        <vt:i4>5</vt:i4>
      </vt:variant>
      <vt:variant>
        <vt:lpwstr/>
      </vt:variant>
      <vt:variant>
        <vt:lpwstr>_Toc208803849</vt:lpwstr>
      </vt:variant>
      <vt:variant>
        <vt:i4>1572914</vt:i4>
      </vt:variant>
      <vt:variant>
        <vt:i4>74</vt:i4>
      </vt:variant>
      <vt:variant>
        <vt:i4>0</vt:i4>
      </vt:variant>
      <vt:variant>
        <vt:i4>5</vt:i4>
      </vt:variant>
      <vt:variant>
        <vt:lpwstr/>
      </vt:variant>
      <vt:variant>
        <vt:lpwstr>_Toc208803848</vt:lpwstr>
      </vt:variant>
      <vt:variant>
        <vt:i4>1572914</vt:i4>
      </vt:variant>
      <vt:variant>
        <vt:i4>68</vt:i4>
      </vt:variant>
      <vt:variant>
        <vt:i4>0</vt:i4>
      </vt:variant>
      <vt:variant>
        <vt:i4>5</vt:i4>
      </vt:variant>
      <vt:variant>
        <vt:lpwstr/>
      </vt:variant>
      <vt:variant>
        <vt:lpwstr>_Toc208803847</vt:lpwstr>
      </vt:variant>
      <vt:variant>
        <vt:i4>1572914</vt:i4>
      </vt:variant>
      <vt:variant>
        <vt:i4>62</vt:i4>
      </vt:variant>
      <vt:variant>
        <vt:i4>0</vt:i4>
      </vt:variant>
      <vt:variant>
        <vt:i4>5</vt:i4>
      </vt:variant>
      <vt:variant>
        <vt:lpwstr/>
      </vt:variant>
      <vt:variant>
        <vt:lpwstr>_Toc208803846</vt:lpwstr>
      </vt:variant>
      <vt:variant>
        <vt:i4>1572914</vt:i4>
      </vt:variant>
      <vt:variant>
        <vt:i4>56</vt:i4>
      </vt:variant>
      <vt:variant>
        <vt:i4>0</vt:i4>
      </vt:variant>
      <vt:variant>
        <vt:i4>5</vt:i4>
      </vt:variant>
      <vt:variant>
        <vt:lpwstr/>
      </vt:variant>
      <vt:variant>
        <vt:lpwstr>_Toc208803845</vt:lpwstr>
      </vt:variant>
      <vt:variant>
        <vt:i4>1572914</vt:i4>
      </vt:variant>
      <vt:variant>
        <vt:i4>50</vt:i4>
      </vt:variant>
      <vt:variant>
        <vt:i4>0</vt:i4>
      </vt:variant>
      <vt:variant>
        <vt:i4>5</vt:i4>
      </vt:variant>
      <vt:variant>
        <vt:lpwstr/>
      </vt:variant>
      <vt:variant>
        <vt:lpwstr>_Toc208803844</vt:lpwstr>
      </vt:variant>
      <vt:variant>
        <vt:i4>1572914</vt:i4>
      </vt:variant>
      <vt:variant>
        <vt:i4>44</vt:i4>
      </vt:variant>
      <vt:variant>
        <vt:i4>0</vt:i4>
      </vt:variant>
      <vt:variant>
        <vt:i4>5</vt:i4>
      </vt:variant>
      <vt:variant>
        <vt:lpwstr/>
      </vt:variant>
      <vt:variant>
        <vt:lpwstr>_Toc208803843</vt:lpwstr>
      </vt:variant>
      <vt:variant>
        <vt:i4>1572914</vt:i4>
      </vt:variant>
      <vt:variant>
        <vt:i4>38</vt:i4>
      </vt:variant>
      <vt:variant>
        <vt:i4>0</vt:i4>
      </vt:variant>
      <vt:variant>
        <vt:i4>5</vt:i4>
      </vt:variant>
      <vt:variant>
        <vt:lpwstr/>
      </vt:variant>
      <vt:variant>
        <vt:lpwstr>_Toc208803842</vt:lpwstr>
      </vt:variant>
      <vt:variant>
        <vt:i4>1572914</vt:i4>
      </vt:variant>
      <vt:variant>
        <vt:i4>32</vt:i4>
      </vt:variant>
      <vt:variant>
        <vt:i4>0</vt:i4>
      </vt:variant>
      <vt:variant>
        <vt:i4>5</vt:i4>
      </vt:variant>
      <vt:variant>
        <vt:lpwstr/>
      </vt:variant>
      <vt:variant>
        <vt:lpwstr>_Toc208803841</vt:lpwstr>
      </vt:variant>
      <vt:variant>
        <vt:i4>1572914</vt:i4>
      </vt:variant>
      <vt:variant>
        <vt:i4>26</vt:i4>
      </vt:variant>
      <vt:variant>
        <vt:i4>0</vt:i4>
      </vt:variant>
      <vt:variant>
        <vt:i4>5</vt:i4>
      </vt:variant>
      <vt:variant>
        <vt:lpwstr/>
      </vt:variant>
      <vt:variant>
        <vt:lpwstr>_Toc208803840</vt:lpwstr>
      </vt:variant>
      <vt:variant>
        <vt:i4>2031666</vt:i4>
      </vt:variant>
      <vt:variant>
        <vt:i4>20</vt:i4>
      </vt:variant>
      <vt:variant>
        <vt:i4>0</vt:i4>
      </vt:variant>
      <vt:variant>
        <vt:i4>5</vt:i4>
      </vt:variant>
      <vt:variant>
        <vt:lpwstr/>
      </vt:variant>
      <vt:variant>
        <vt:lpwstr>_Toc208803839</vt:lpwstr>
      </vt:variant>
      <vt:variant>
        <vt:i4>2031666</vt:i4>
      </vt:variant>
      <vt:variant>
        <vt:i4>14</vt:i4>
      </vt:variant>
      <vt:variant>
        <vt:i4>0</vt:i4>
      </vt:variant>
      <vt:variant>
        <vt:i4>5</vt:i4>
      </vt:variant>
      <vt:variant>
        <vt:lpwstr/>
      </vt:variant>
      <vt:variant>
        <vt:lpwstr>_Toc208803838</vt:lpwstr>
      </vt:variant>
      <vt:variant>
        <vt:i4>2031666</vt:i4>
      </vt:variant>
      <vt:variant>
        <vt:i4>8</vt:i4>
      </vt:variant>
      <vt:variant>
        <vt:i4>0</vt:i4>
      </vt:variant>
      <vt:variant>
        <vt:i4>5</vt:i4>
      </vt:variant>
      <vt:variant>
        <vt:lpwstr/>
      </vt:variant>
      <vt:variant>
        <vt:lpwstr>_Toc208803837</vt:lpwstr>
      </vt:variant>
      <vt:variant>
        <vt:i4>2031666</vt:i4>
      </vt:variant>
      <vt:variant>
        <vt:i4>2</vt:i4>
      </vt:variant>
      <vt:variant>
        <vt:i4>0</vt:i4>
      </vt:variant>
      <vt:variant>
        <vt:i4>5</vt:i4>
      </vt:variant>
      <vt:variant>
        <vt:lpwstr/>
      </vt:variant>
      <vt:variant>
        <vt:lpwstr>_Toc208803836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TITLE HERE IN ALL CAPS IN A FORMAT</dc:title>
  <dc:creator>Sheila</dc:creator>
  <cp:lastModifiedBy>Tania Chowdhary</cp:lastModifiedBy>
  <cp:revision>259</cp:revision>
  <cp:lastPrinted>2018-02-17T16:47:00Z</cp:lastPrinted>
  <dcterms:created xsi:type="dcterms:W3CDTF">2013-07-05T04:47:00Z</dcterms:created>
  <dcterms:modified xsi:type="dcterms:W3CDTF">2018-03-11T13:21:00Z</dcterms:modified>
</cp:coreProperties>
</file>